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66FD3" w14:textId="77777777" w:rsidR="003C53BA" w:rsidRPr="003C53BA" w:rsidRDefault="003C53BA">
      <w:pPr>
        <w:rPr>
          <w:rFonts w:ascii="Arial" w:hAnsi="Arial" w:cs="Arial"/>
          <w:lang w:val="en-US"/>
        </w:rPr>
      </w:pPr>
    </w:p>
    <w:p w14:paraId="520CC366" w14:textId="77777777" w:rsidR="00C1163C" w:rsidRDefault="00C1163C">
      <w:pPr>
        <w:rPr>
          <w:rFonts w:ascii="Arial" w:hAnsi="Arial" w:cs="Arial"/>
        </w:rPr>
      </w:pPr>
      <w:r w:rsidRPr="006C3DAF">
        <w:rPr>
          <w:rFonts w:ascii="Arial" w:hAnsi="Arial" w:cs="Arial"/>
          <w:noProof/>
        </w:rPr>
        <mc:AlternateContent>
          <mc:Choice Requires="wps">
            <w:drawing>
              <wp:anchor distT="0" distB="0" distL="114300" distR="114300" simplePos="0" relativeHeight="251667456" behindDoc="0" locked="0" layoutInCell="1" allowOverlap="1" wp14:anchorId="2838B2C9" wp14:editId="222FA230">
                <wp:simplePos x="0" y="0"/>
                <wp:positionH relativeFrom="column">
                  <wp:posOffset>-103212</wp:posOffset>
                </wp:positionH>
                <wp:positionV relativeFrom="page">
                  <wp:posOffset>967740</wp:posOffset>
                </wp:positionV>
                <wp:extent cx="4876800"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876800" cy="1143000"/>
                        </a:xfrm>
                        <a:prstGeom prst="rect">
                          <a:avLst/>
                        </a:prstGeom>
                        <a:solidFill>
                          <a:schemeClr val="lt1"/>
                        </a:solidFill>
                        <a:ln w="6350">
                          <a:noFill/>
                        </a:ln>
                      </wps:spPr>
                      <wps:txbx>
                        <w:txbxContent>
                          <w:p w14:paraId="59B4E0B0" w14:textId="5858EAC0" w:rsidR="00682E71" w:rsidRPr="00682E71" w:rsidRDefault="007D1AE6" w:rsidP="002174C0">
                            <w:pPr>
                              <w:spacing w:line="192" w:lineRule="auto"/>
                              <w:rPr>
                                <w:rFonts w:ascii="Arial Black" w:hAnsi="Arial Black" w:cs="Arial"/>
                                <w:b/>
                                <w:bCs/>
                                <w:color w:val="696397"/>
                                <w:sz w:val="48"/>
                                <w:szCs w:val="48"/>
                                <w:lang w:val="en-US"/>
                              </w:rPr>
                            </w:pPr>
                            <w:r>
                              <w:rPr>
                                <w:rFonts w:ascii="Arial Black" w:hAnsi="Arial Black" w:cs="Arial"/>
                                <w:b/>
                                <w:bCs/>
                                <w:color w:val="3C2F55"/>
                                <w:sz w:val="48"/>
                                <w:szCs w:val="48"/>
                                <w:lang w:val="en-US"/>
                              </w:rPr>
                              <w:t>Energy audit</w:t>
                            </w:r>
                          </w:p>
                          <w:p w14:paraId="0B1C94C3" w14:textId="13D2A7E3" w:rsidR="002174C0" w:rsidRPr="00682E71" w:rsidRDefault="007D1AE6" w:rsidP="002174C0">
                            <w:pPr>
                              <w:spacing w:line="192" w:lineRule="auto"/>
                              <w:rPr>
                                <w:rFonts w:ascii="Arial Black" w:hAnsi="Arial Black" w:cs="Arial"/>
                                <w:b/>
                                <w:bCs/>
                                <w:color w:val="3C2F55"/>
                                <w:sz w:val="40"/>
                                <w:szCs w:val="40"/>
                                <w:lang w:val="en-US"/>
                              </w:rPr>
                            </w:pPr>
                            <w:r>
                              <w:rPr>
                                <w:rFonts w:ascii="Arial Black" w:hAnsi="Arial Black" w:cs="Arial"/>
                                <w:b/>
                                <w:bCs/>
                                <w:color w:val="696397"/>
                                <w:sz w:val="40"/>
                                <w:szCs w:val="40"/>
                                <w:lang w:val="en-US"/>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2838B2C9" id="_x0000_t202" coordsize="21600,21600" o:spt="202" path="m,l,21600r21600,l21600,xe">
                <v:stroke joinstyle="miter"/>
                <v:path gradientshapeok="t" o:connecttype="rect"/>
              </v:shapetype>
              <v:shape id="Text Box 9" o:spid="_x0000_s1026" type="#_x0000_t202" style="position:absolute;margin-left:-8.15pt;margin-top:76.2pt;width:384pt;height:90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" fillcolor="white [3201]" stroked="f" strokeweight=".5pt">
                <v:textbox>
                  <w:txbxContent>
                    <w:p w14:paraId="59B4E0B0" w14:textId="5858EAC0" w:rsidR="00682E71" w:rsidRPr="00682E71" w:rsidRDefault="007D1AE6" w:rsidP="002174C0">
                      <w:pPr>
                        <w:spacing w:line="192" w:lineRule="auto"/>
                        <w:rPr>
                          <w:rFonts w:ascii="Arial Black" w:hAnsi="Arial Black" w:cs="Arial"/>
                          <w:b/>
                          <w:bCs/>
                          <w:color w:val="696397"/>
                          <w:sz w:val="48"/>
                          <w:szCs w:val="48"/>
                          <w:lang w:val="en-US"/>
                        </w:rPr>
                      </w:pPr>
                      <w:r>
                        <w:rPr>
                          <w:rFonts w:ascii="Arial Black" w:hAnsi="Arial Black" w:cs="Arial"/>
                          <w:b/>
                          <w:bCs/>
                          <w:color w:val="3C2F55"/>
                          <w:sz w:val="48"/>
                          <w:szCs w:val="48"/>
                          <w:lang w:val="en-US"/>
                        </w:rPr>
                        <w:t>Energy audit</w:t>
                      </w:r>
                    </w:p>
                    <w:p w14:paraId="0B1C94C3" w14:textId="13D2A7E3" w:rsidR="002174C0" w:rsidRPr="00682E71" w:rsidRDefault="007D1AE6" w:rsidP="002174C0">
                      <w:pPr>
                        <w:spacing w:line="192" w:lineRule="auto"/>
                        <w:rPr>
                          <w:rFonts w:ascii="Arial Black" w:hAnsi="Arial Black" w:cs="Arial"/>
                          <w:b/>
                          <w:bCs/>
                          <w:color w:val="3C2F55"/>
                          <w:sz w:val="40"/>
                          <w:szCs w:val="40"/>
                          <w:lang w:val="en-US"/>
                        </w:rPr>
                      </w:pPr>
                      <w:r>
                        <w:rPr>
                          <w:rFonts w:ascii="Arial Black" w:hAnsi="Arial Black" w:cs="Arial"/>
                          <w:b/>
                          <w:bCs/>
                          <w:color w:val="696397"/>
                          <w:sz w:val="40"/>
                          <w:szCs w:val="40"/>
                          <w:lang w:val="en-US"/>
                        </w:rPr>
                        <w:t>checklist</w:t>
                      </w:r>
                    </w:p>
                  </w:txbxContent>
                </v:textbox>
                <w10:wrap anchory="page"/>
              </v:shape>
            </w:pict>
          </mc:Fallback>
        </mc:AlternateContent>
      </w:r>
    </w:p>
    <w:p w14:paraId="4EB10069" w14:textId="77777777" w:rsidR="00C1163C" w:rsidRDefault="00C1163C">
      <w:pPr>
        <w:rPr>
          <w:rFonts w:ascii="Arial" w:hAnsi="Arial" w:cs="Arial"/>
        </w:rPr>
      </w:pPr>
    </w:p>
    <w:p w14:paraId="7769AC9C" w14:textId="77777777" w:rsidR="00C1163C" w:rsidRDefault="00C1163C">
      <w:pPr>
        <w:rPr>
          <w:rFonts w:ascii="Arial" w:hAnsi="Arial" w:cs="Arial"/>
        </w:rPr>
      </w:pPr>
    </w:p>
    <w:p w14:paraId="2C0FCF2A" w14:textId="77777777" w:rsidR="00C1163C" w:rsidRDefault="00C1163C">
      <w:pPr>
        <w:rPr>
          <w:rFonts w:ascii="Arial" w:hAnsi="Arial" w:cs="Arial"/>
        </w:rPr>
      </w:pPr>
    </w:p>
    <w:p w14:paraId="758B46B6" w14:textId="77777777" w:rsidR="00C1163C" w:rsidRDefault="00C1163C">
      <w:pPr>
        <w:rPr>
          <w:rFonts w:ascii="Arial" w:hAnsi="Arial" w:cs="Arial"/>
        </w:rPr>
      </w:pPr>
    </w:p>
    <w:p w14:paraId="7B24A6C1" w14:textId="77777777" w:rsidR="00C1163C" w:rsidRDefault="00C1163C">
      <w:pPr>
        <w:rPr>
          <w:rFonts w:ascii="Arial" w:hAnsi="Arial" w:cs="Arial"/>
        </w:rPr>
      </w:pPr>
    </w:p>
    <w:p w14:paraId="481E3705" w14:textId="77777777" w:rsidR="00C1163C" w:rsidRDefault="00C1163C">
      <w:pPr>
        <w:rPr>
          <w:rFonts w:ascii="Arial" w:hAnsi="Arial" w:cs="Arial"/>
        </w:rPr>
      </w:pPr>
    </w:p>
    <w:p w14:paraId="4A318CDD" w14:textId="77777777" w:rsidR="00C1163C" w:rsidRDefault="00C1163C">
      <w:pPr>
        <w:rPr>
          <w:rFonts w:ascii="Arial" w:hAnsi="Arial" w:cs="Arial"/>
        </w:rPr>
      </w:pPr>
    </w:p>
    <w:p w14:paraId="69F5D027" w14:textId="77777777" w:rsidR="00C1163C" w:rsidRDefault="00C1163C">
      <w:pPr>
        <w:rPr>
          <w:rFonts w:ascii="Arial" w:hAnsi="Arial" w:cs="Arial"/>
        </w:rPr>
      </w:pPr>
    </w:p>
    <w:p w14:paraId="163F4827" w14:textId="77777777" w:rsidR="00C1163C" w:rsidRDefault="00C1163C">
      <w:pPr>
        <w:rPr>
          <w:rFonts w:ascii="Arial" w:hAnsi="Arial" w:cs="Arial"/>
        </w:rPr>
      </w:pPr>
    </w:p>
    <w:p w14:paraId="14BFCDCC" w14:textId="77777777" w:rsidR="005B6DFB" w:rsidRDefault="005B6DFB">
      <w:pPr>
        <w:rPr>
          <w:rFonts w:ascii="Arial" w:hAnsi="Arial" w:cs="Arial"/>
          <w:noProof/>
          <w:color w:val="333F48"/>
          <w:lang w:val="en-US"/>
        </w:rPr>
      </w:pPr>
    </w:p>
    <w:p w14:paraId="74E69137" w14:textId="5C82E778" w:rsidR="007D1AE6" w:rsidRDefault="007D1AE6" w:rsidP="007D1AE6">
      <w:pPr>
        <w:rPr>
          <w:rFonts w:ascii="Arial" w:hAnsi="Arial" w:cs="Arial"/>
          <w:noProof/>
          <w:color w:val="333F48"/>
          <w:sz w:val="22"/>
          <w:szCs w:val="22"/>
          <w:lang w:val="en-US"/>
        </w:rPr>
      </w:pPr>
      <w:r w:rsidRPr="007D1AE6">
        <w:rPr>
          <w:rFonts w:ascii="Arial" w:hAnsi="Arial" w:cs="Arial"/>
          <w:noProof/>
          <w:color w:val="333F48"/>
          <w:sz w:val="22"/>
          <w:szCs w:val="22"/>
          <w:lang w:val="en-US"/>
        </w:rPr>
        <w:t>For any organisation to begin reducing its energy use, and therefore costs, a good understanding of how you currently use your energy is essential.</w:t>
      </w:r>
    </w:p>
    <w:p w14:paraId="7D402F7A" w14:textId="77777777" w:rsidR="007D1AE6" w:rsidRPr="007D1AE6" w:rsidRDefault="007D1AE6" w:rsidP="007D1AE6">
      <w:pPr>
        <w:rPr>
          <w:rFonts w:ascii="Arial" w:hAnsi="Arial" w:cs="Arial"/>
          <w:noProof/>
          <w:color w:val="333F48"/>
          <w:sz w:val="22"/>
          <w:szCs w:val="22"/>
          <w:lang w:val="en-US"/>
        </w:rPr>
      </w:pPr>
    </w:p>
    <w:p w14:paraId="4C5DD814" w14:textId="226A5621" w:rsidR="007D1AE6" w:rsidRDefault="007D1AE6" w:rsidP="007D1AE6">
      <w:pPr>
        <w:rPr>
          <w:rFonts w:ascii="Arial" w:hAnsi="Arial" w:cs="Arial"/>
          <w:noProof/>
          <w:color w:val="333F48"/>
          <w:sz w:val="22"/>
          <w:szCs w:val="22"/>
          <w:lang w:val="en-US"/>
        </w:rPr>
      </w:pPr>
      <w:r w:rsidRPr="007D1AE6">
        <w:rPr>
          <w:rFonts w:ascii="Arial" w:hAnsi="Arial" w:cs="Arial"/>
          <w:noProof/>
          <w:color w:val="333F48"/>
          <w:sz w:val="22"/>
          <w:szCs w:val="22"/>
          <w:lang w:val="en-US"/>
        </w:rPr>
        <w:t>The first step towards identifying and prioritising reduction opportunities is to carry out an energy audit.</w:t>
      </w:r>
    </w:p>
    <w:p w14:paraId="6476FEBC" w14:textId="77777777" w:rsidR="007D1AE6" w:rsidRPr="007D1AE6" w:rsidRDefault="007D1AE6" w:rsidP="007D1AE6">
      <w:pPr>
        <w:rPr>
          <w:rFonts w:ascii="Arial" w:hAnsi="Arial" w:cs="Arial"/>
          <w:noProof/>
          <w:color w:val="333F48"/>
          <w:sz w:val="22"/>
          <w:szCs w:val="22"/>
          <w:lang w:val="en-US"/>
        </w:rPr>
      </w:pPr>
    </w:p>
    <w:p w14:paraId="473753CD" w14:textId="44176ED4" w:rsidR="007D1AE6" w:rsidRDefault="007D1AE6" w:rsidP="007D1AE6">
      <w:pPr>
        <w:rPr>
          <w:rFonts w:ascii="Arial" w:hAnsi="Arial" w:cs="Arial"/>
          <w:noProof/>
          <w:color w:val="333F48"/>
          <w:sz w:val="22"/>
          <w:szCs w:val="22"/>
          <w:lang w:val="en-US"/>
        </w:rPr>
      </w:pPr>
      <w:r w:rsidRPr="007D1AE6">
        <w:rPr>
          <w:rFonts w:ascii="Arial" w:hAnsi="Arial" w:cs="Arial"/>
          <w:noProof/>
          <w:color w:val="333F48"/>
          <w:sz w:val="22"/>
          <w:szCs w:val="22"/>
          <w:lang w:val="en-US"/>
        </w:rPr>
        <w:t>This template energy audit checklist will allow you to deliver a systematic audit of all areas of your organisation to ensure you can identify and prioritise the areas your organisation can save energy and money. Some observations may be rectified by simply communicating with staff and changing some practices, where others may require repair or replacement of equipment or the installation of something completely new.</w:t>
      </w:r>
    </w:p>
    <w:p w14:paraId="52039082" w14:textId="77777777" w:rsidR="007D1AE6" w:rsidRPr="007D1AE6" w:rsidRDefault="007D1AE6" w:rsidP="007D1AE6">
      <w:pPr>
        <w:rPr>
          <w:rFonts w:ascii="Arial" w:hAnsi="Arial" w:cs="Arial"/>
          <w:noProof/>
          <w:color w:val="333F48"/>
          <w:sz w:val="22"/>
          <w:szCs w:val="22"/>
          <w:lang w:val="en-US"/>
        </w:rPr>
      </w:pPr>
    </w:p>
    <w:p w14:paraId="0D51A71C" w14:textId="3096C5D3" w:rsidR="00C1163C" w:rsidRPr="005B6DFB" w:rsidRDefault="007D1AE6" w:rsidP="007D1AE6">
      <w:pPr>
        <w:rPr>
          <w:rFonts w:ascii="Arial" w:hAnsi="Arial" w:cs="Arial"/>
          <w:color w:val="333F48"/>
          <w:sz w:val="22"/>
          <w:szCs w:val="22"/>
          <w:lang w:val="en-US"/>
        </w:rPr>
      </w:pPr>
      <w:r w:rsidRPr="007D1AE6">
        <w:rPr>
          <w:rFonts w:ascii="Arial" w:hAnsi="Arial" w:cs="Arial"/>
          <w:noProof/>
          <w:color w:val="333F48"/>
          <w:sz w:val="22"/>
          <w:szCs w:val="22"/>
          <w:lang w:val="en-US"/>
        </w:rPr>
        <w:t>The checklist is divided into the main elements that can be included in a full energy audit. You can choose which sections of this template, and which checks within them, apply to your organisation and which don’t.</w:t>
      </w:r>
    </w:p>
    <w:p w14:paraId="2B521C34" w14:textId="77777777" w:rsidR="007D1AE6" w:rsidRDefault="007D1AE6">
      <w:pPr>
        <w:rPr>
          <w:rFonts w:ascii="Arial" w:hAnsi="Arial" w:cs="Arial"/>
        </w:rPr>
      </w:pPr>
    </w:p>
    <w:p w14:paraId="2EF2B8A7" w14:textId="77777777" w:rsidR="007D1AE6" w:rsidRDefault="007D1AE6" w:rsidP="007D1AE6">
      <w:pPr>
        <w:spacing w:line="192" w:lineRule="auto"/>
        <w:rPr>
          <w:rFonts w:ascii="Arial Black" w:hAnsi="Arial Black" w:cs="Arial"/>
          <w:b/>
          <w:bCs/>
          <w:color w:val="696397"/>
          <w:sz w:val="40"/>
          <w:szCs w:val="40"/>
          <w:lang w:val="en-US"/>
        </w:rPr>
      </w:pPr>
    </w:p>
    <w:p w14:paraId="4F2A584B" w14:textId="2C2F5593" w:rsidR="007D1AE6" w:rsidRDefault="007D1AE6" w:rsidP="007D1AE6">
      <w:pPr>
        <w:spacing w:line="192" w:lineRule="auto"/>
        <w:rPr>
          <w:rFonts w:ascii="Arial Black" w:hAnsi="Arial Black" w:cs="Arial"/>
          <w:b/>
          <w:bCs/>
          <w:color w:val="3C2F55"/>
          <w:sz w:val="40"/>
          <w:szCs w:val="40"/>
          <w:lang w:val="en-US"/>
        </w:rPr>
      </w:pPr>
      <w:r>
        <w:rPr>
          <w:rFonts w:ascii="Arial Black" w:hAnsi="Arial Black" w:cs="Arial"/>
          <w:b/>
          <w:bCs/>
          <w:color w:val="696397"/>
          <w:sz w:val="40"/>
          <w:szCs w:val="40"/>
          <w:lang w:val="en-US"/>
        </w:rPr>
        <w:t>Safety first</w:t>
      </w:r>
    </w:p>
    <w:p w14:paraId="268A1A7A" w14:textId="30A2A6C0" w:rsidR="007D1AE6" w:rsidRDefault="007D1AE6" w:rsidP="007D1AE6">
      <w:pPr>
        <w:spacing w:before="240"/>
        <w:rPr>
          <w:rFonts w:ascii="Arial" w:hAnsi="Arial" w:cs="Arial"/>
          <w:noProof/>
          <w:color w:val="333F48"/>
          <w:sz w:val="22"/>
          <w:szCs w:val="22"/>
          <w:lang w:val="en-US"/>
        </w:rPr>
      </w:pPr>
      <w:r w:rsidRPr="007D1AE6">
        <w:rPr>
          <w:rFonts w:ascii="Arial" w:hAnsi="Arial" w:cs="Arial"/>
          <w:noProof/>
          <w:color w:val="333F48"/>
          <w:sz w:val="22"/>
          <w:szCs w:val="22"/>
          <w:lang w:val="en-US"/>
        </w:rPr>
        <w:t>Make sure you have carried out an assessment of any risks that may be present, and follow the safety procedures and methods that are in use. Always wear protective clothing and equipment where appropriate, and call in an expert when needed.</w:t>
      </w:r>
    </w:p>
    <w:p w14:paraId="6AE3E38C" w14:textId="722CB688" w:rsidR="007D1AE6" w:rsidRDefault="007D1AE6" w:rsidP="007D1AE6">
      <w:pPr>
        <w:spacing w:before="240"/>
        <w:rPr>
          <w:rFonts w:ascii="Arial" w:hAnsi="Arial" w:cs="Arial"/>
          <w:noProof/>
          <w:color w:val="333F48"/>
          <w:sz w:val="22"/>
          <w:szCs w:val="22"/>
          <w:lang w:val="en-US"/>
        </w:rPr>
      </w:pPr>
      <w:r>
        <w:rPr>
          <w:rFonts w:ascii="Arial" w:hAnsi="Arial" w:cs="Arial"/>
          <w:noProof/>
          <w:color w:val="333F48"/>
          <w:sz w:val="22"/>
          <w:szCs w:val="22"/>
          <w:lang w:val="en-US"/>
        </w:rPr>
        <w:t>Audit date:</w:t>
      </w:r>
      <w:r>
        <w:rPr>
          <w:rFonts w:ascii="Arial" w:hAnsi="Arial" w:cs="Arial"/>
          <w:noProof/>
          <w:color w:val="333F48"/>
          <w:sz w:val="22"/>
          <w:szCs w:val="22"/>
          <w:lang w:val="en-US"/>
        </w:rPr>
        <w:tab/>
      </w:r>
      <w:r>
        <w:rPr>
          <w:rFonts w:ascii="Arial" w:hAnsi="Arial" w:cs="Arial"/>
          <w:noProof/>
          <w:color w:val="333F48"/>
          <w:sz w:val="22"/>
          <w:szCs w:val="22"/>
          <w:lang w:val="en-US"/>
        </w:rPr>
        <w:tab/>
        <w:t>_________________________</w:t>
      </w:r>
    </w:p>
    <w:p w14:paraId="739A132A" w14:textId="54584960" w:rsidR="007D1AE6" w:rsidRPr="005B6DFB" w:rsidRDefault="007D1AE6" w:rsidP="007D1AE6">
      <w:pPr>
        <w:spacing w:before="240"/>
        <w:rPr>
          <w:rFonts w:ascii="Arial" w:hAnsi="Arial" w:cs="Arial"/>
          <w:noProof/>
          <w:color w:val="333F48"/>
          <w:sz w:val="22"/>
          <w:szCs w:val="22"/>
          <w:lang w:val="en-US"/>
        </w:rPr>
      </w:pPr>
      <w:r>
        <w:rPr>
          <w:rFonts w:ascii="Arial" w:hAnsi="Arial" w:cs="Arial"/>
          <w:noProof/>
          <w:color w:val="333F48"/>
          <w:sz w:val="22"/>
          <w:szCs w:val="22"/>
          <w:lang w:val="en-US"/>
        </w:rPr>
        <w:t>Completed by:</w:t>
      </w:r>
      <w:r>
        <w:rPr>
          <w:rFonts w:ascii="Arial" w:hAnsi="Arial" w:cs="Arial"/>
          <w:noProof/>
          <w:color w:val="333F48"/>
          <w:sz w:val="22"/>
          <w:szCs w:val="22"/>
          <w:lang w:val="en-US"/>
        </w:rPr>
        <w:tab/>
      </w:r>
      <w:r>
        <w:rPr>
          <w:rFonts w:ascii="Arial" w:hAnsi="Arial" w:cs="Arial"/>
          <w:noProof/>
          <w:color w:val="333F48"/>
          <w:sz w:val="22"/>
          <w:szCs w:val="22"/>
          <w:lang w:val="en-US"/>
        </w:rPr>
        <w:tab/>
        <w:t>_________________________</w:t>
      </w:r>
    </w:p>
    <w:p w14:paraId="10849958" w14:textId="24F6CE39" w:rsidR="003C53BA" w:rsidRPr="003C53BA" w:rsidRDefault="002174C0">
      <w:pPr>
        <w:rPr>
          <w:rFonts w:ascii="Arial" w:hAnsi="Arial" w:cs="Arial"/>
          <w:lang w:val="en-US"/>
        </w:rPr>
      </w:pPr>
      <w:r w:rsidRPr="006C3DAF">
        <w:rPr>
          <w:rFonts w:ascii="Arial" w:hAnsi="Arial" w:cs="Arial"/>
        </w:rPr>
        <w:br w:type="page"/>
      </w:r>
    </w:p>
    <w:p w14:paraId="49FB72F9" w14:textId="77777777" w:rsidR="003C53BA" w:rsidRPr="006C3DAF" w:rsidRDefault="003C53BA">
      <w:pPr>
        <w:rPr>
          <w:rFonts w:ascii="Arial" w:hAnsi="Arial" w:cs="Arial"/>
        </w:rPr>
      </w:pPr>
    </w:p>
    <w:p w14:paraId="4E76A887" w14:textId="77777777" w:rsidR="005309D0" w:rsidRPr="006C3DAF" w:rsidRDefault="005309D0">
      <w:pPr>
        <w:rPr>
          <w:rFonts w:ascii="Arial" w:hAnsi="Arial" w:cs="Arial"/>
        </w:rPr>
      </w:pPr>
    </w:p>
    <w:p w14:paraId="392C165D" w14:textId="77777777" w:rsidR="006C3DAF" w:rsidRPr="006C3DAF" w:rsidRDefault="006C3DAF">
      <w:pPr>
        <w:rPr>
          <w:rFonts w:ascii="Arial" w:hAnsi="Arial" w:cs="Arial"/>
        </w:rPr>
      </w:pPr>
    </w:p>
    <w:p w14:paraId="6B62C706" w14:textId="77777777" w:rsidR="006C3DAF" w:rsidRPr="006C3DAF" w:rsidRDefault="006C3DAF">
      <w:pPr>
        <w:rPr>
          <w:rFonts w:ascii="Arial" w:hAnsi="Arial" w:cs="Arial"/>
        </w:rPr>
      </w:pPr>
    </w:p>
    <w:p w14:paraId="477A17D5" w14:textId="77777777" w:rsidR="006C3DAF" w:rsidRPr="006C3DAF" w:rsidRDefault="006C3DAF">
      <w:pPr>
        <w:rPr>
          <w:rFonts w:ascii="Arial" w:hAnsi="Arial" w:cs="Arial"/>
        </w:rPr>
      </w:pPr>
    </w:p>
    <w:p w14:paraId="31F11A86" w14:textId="77777777" w:rsidR="006C3DAF" w:rsidRPr="006C3DAF" w:rsidRDefault="006C3DAF">
      <w:pPr>
        <w:rPr>
          <w:rFonts w:ascii="Arial" w:hAnsi="Arial" w:cs="Arial"/>
        </w:rPr>
      </w:pPr>
    </w:p>
    <w:p w14:paraId="09935FD9" w14:textId="77777777" w:rsidR="006C3DAF" w:rsidRPr="006C3DAF" w:rsidRDefault="006C3DAF">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6C3DAF" w:rsidRPr="006C3DAF" w14:paraId="648ECD48" w14:textId="77777777" w:rsidTr="00650133">
        <w:tc>
          <w:tcPr>
            <w:tcW w:w="10450" w:type="dxa"/>
            <w:gridSpan w:val="4"/>
            <w:tcBorders>
              <w:top w:val="nil"/>
              <w:left w:val="nil"/>
              <w:bottom w:val="single" w:sz="4" w:space="0" w:color="3C2F55"/>
              <w:right w:val="nil"/>
            </w:tcBorders>
            <w:shd w:val="clear" w:color="auto" w:fill="ADA9C6"/>
          </w:tcPr>
          <w:p w14:paraId="75D0C126" w14:textId="36DCDB63" w:rsidR="006C3DAF" w:rsidRPr="00650133" w:rsidRDefault="003D024B" w:rsidP="00650133">
            <w:pPr>
              <w:spacing w:before="120" w:after="120"/>
              <w:rPr>
                <w:rFonts w:ascii="Arial" w:hAnsi="Arial" w:cs="Arial"/>
                <w:b/>
                <w:bCs/>
                <w:sz w:val="20"/>
                <w:szCs w:val="20"/>
                <w:lang w:val="en-US"/>
              </w:rPr>
            </w:pPr>
            <w:r>
              <w:rPr>
                <w:rFonts w:ascii="Arial" w:hAnsi="Arial" w:cs="Arial"/>
                <w:b/>
                <w:bCs/>
                <w:sz w:val="20"/>
                <w:szCs w:val="20"/>
                <w:lang w:val="en-US"/>
              </w:rPr>
              <w:t xml:space="preserve">Heating, </w:t>
            </w:r>
            <w:r w:rsidR="00D55852">
              <w:rPr>
                <w:rFonts w:ascii="Arial" w:hAnsi="Arial" w:cs="Arial"/>
                <w:b/>
                <w:bCs/>
                <w:sz w:val="20"/>
                <w:szCs w:val="20"/>
                <w:lang w:val="en-US"/>
              </w:rPr>
              <w:t>ventilation,</w:t>
            </w:r>
            <w:r>
              <w:rPr>
                <w:rFonts w:ascii="Arial" w:hAnsi="Arial" w:cs="Arial"/>
                <w:b/>
                <w:bCs/>
                <w:sz w:val="20"/>
                <w:szCs w:val="20"/>
                <w:lang w:val="en-US"/>
              </w:rPr>
              <w:t xml:space="preserve"> and air-conditioning (HVAC) equipment</w:t>
            </w:r>
          </w:p>
        </w:tc>
      </w:tr>
      <w:tr w:rsidR="003D024B" w:rsidRPr="006C3DAF" w14:paraId="1B239BE4" w14:textId="77777777" w:rsidTr="00D55852">
        <w:tc>
          <w:tcPr>
            <w:tcW w:w="3969" w:type="dxa"/>
            <w:tcBorders>
              <w:top w:val="single" w:sz="24" w:space="0" w:color="FFFFFF" w:themeColor="background1"/>
              <w:left w:val="nil"/>
              <w:bottom w:val="nil"/>
              <w:right w:val="nil"/>
            </w:tcBorders>
            <w:shd w:val="clear" w:color="auto" w:fill="D2D0E0"/>
          </w:tcPr>
          <w:p w14:paraId="5566345F" w14:textId="1F8CEE4B" w:rsidR="003D024B" w:rsidRPr="00650133" w:rsidRDefault="003D024B" w:rsidP="00650133">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4CF40BF5" w14:textId="3FFEA52C" w:rsidR="003D024B" w:rsidRPr="00650133" w:rsidRDefault="003D024B" w:rsidP="00B35F33">
            <w:pPr>
              <w:spacing w:before="120" w:after="120"/>
              <w:rPr>
                <w:rFonts w:ascii="Arial" w:hAnsi="Arial" w:cs="Arial"/>
                <w:b/>
                <w:bCs/>
                <w:color w:val="3C2F55"/>
                <w:sz w:val="20"/>
                <w:szCs w:val="20"/>
                <w:lang w:val="en-US"/>
              </w:rPr>
            </w:pPr>
            <w:r>
              <w:rPr>
                <w:rFonts w:ascii="Arial" w:hAnsi="Arial" w:cs="Arial"/>
                <w:b/>
                <w:bCs/>
                <w:color w:val="3C2F55"/>
                <w:sz w:val="20"/>
                <w:szCs w:val="20"/>
                <w:lang w:val="en-US"/>
              </w:rPr>
              <w:t xml:space="preserve">Completed </w:t>
            </w:r>
            <w:r w:rsidR="00874199">
              <w:rPr>
                <w:rFonts w:ascii="Arial" w:hAnsi="Arial" w:cs="Arial"/>
                <w:b/>
                <w:bCs/>
                <w:color w:val="3C2F55"/>
                <w:sz w:val="20"/>
                <w:szCs w:val="20"/>
                <w:lang w:val="en-US"/>
              </w:rPr>
              <w:t>(y/n)</w:t>
            </w:r>
          </w:p>
        </w:tc>
        <w:tc>
          <w:tcPr>
            <w:tcW w:w="2268" w:type="dxa"/>
            <w:tcBorders>
              <w:top w:val="single" w:sz="24" w:space="0" w:color="FFFFFF" w:themeColor="background1"/>
              <w:left w:val="nil"/>
              <w:bottom w:val="nil"/>
              <w:right w:val="nil"/>
            </w:tcBorders>
            <w:shd w:val="clear" w:color="auto" w:fill="D2D0E0"/>
          </w:tcPr>
          <w:p w14:paraId="497BA1FA" w14:textId="6B9DD517" w:rsidR="003D024B" w:rsidRPr="00650133" w:rsidRDefault="003D024B" w:rsidP="00B35F33">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09C30F03" w14:textId="64D5978F" w:rsidR="003D024B" w:rsidRPr="00650133" w:rsidRDefault="003D024B" w:rsidP="00B35F33">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3D024B" w:rsidRPr="006C3DAF" w14:paraId="7AF0DC02" w14:textId="77777777" w:rsidTr="00D55852">
        <w:tc>
          <w:tcPr>
            <w:tcW w:w="3969" w:type="dxa"/>
            <w:tcBorders>
              <w:top w:val="nil"/>
              <w:left w:val="nil"/>
              <w:bottom w:val="single" w:sz="4" w:space="0" w:color="BFBFBF" w:themeColor="background1" w:themeShade="BF"/>
              <w:right w:val="single" w:sz="4" w:space="0" w:color="BFBFBF" w:themeColor="background1" w:themeShade="BF"/>
            </w:tcBorders>
          </w:tcPr>
          <w:p w14:paraId="40203D57" w14:textId="28377EC5" w:rsidR="003D024B" w:rsidRPr="000017CC" w:rsidRDefault="003D5C49" w:rsidP="002519B6">
            <w:pPr>
              <w:spacing w:before="120" w:after="120"/>
              <w:rPr>
                <w:rFonts w:ascii="Arial" w:hAnsi="Arial" w:cs="Arial"/>
                <w:color w:val="333F48"/>
                <w:sz w:val="20"/>
                <w:szCs w:val="20"/>
                <w:lang w:val="en-US"/>
              </w:rPr>
            </w:pPr>
            <w:r w:rsidRPr="003D5C49">
              <w:rPr>
                <w:rFonts w:ascii="Arial" w:hAnsi="Arial" w:cs="Arial"/>
                <w:color w:val="333F48"/>
                <w:sz w:val="20"/>
                <w:szCs w:val="20"/>
                <w:lang w:val="en-US"/>
              </w:rPr>
              <w:t>What is the age and condition of your boiler or other heat source? Would it be beneficial to upgrade?</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FDDFF55" w14:textId="77777777" w:rsidR="003D024B" w:rsidRPr="000017CC" w:rsidRDefault="003D024B" w:rsidP="002519B6">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29939B7" w14:textId="77777777" w:rsidR="003D024B" w:rsidRPr="000017CC" w:rsidRDefault="003D024B" w:rsidP="002519B6">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807B67F" w14:textId="77777777" w:rsidR="003D024B" w:rsidRPr="000017CC" w:rsidRDefault="003D024B" w:rsidP="002519B6">
            <w:pPr>
              <w:spacing w:before="120" w:after="120"/>
              <w:rPr>
                <w:rFonts w:ascii="Arial" w:hAnsi="Arial" w:cs="Arial"/>
                <w:color w:val="333F48"/>
                <w:sz w:val="20"/>
                <w:szCs w:val="20"/>
              </w:rPr>
            </w:pPr>
          </w:p>
        </w:tc>
      </w:tr>
      <w:tr w:rsidR="003D024B" w:rsidRPr="006C3DAF" w14:paraId="78928C41"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5352993" w14:textId="47876C03" w:rsidR="003D024B" w:rsidRPr="00E24DFB" w:rsidRDefault="00E24DFB" w:rsidP="002519B6">
            <w:pPr>
              <w:spacing w:before="120" w:after="120"/>
              <w:rPr>
                <w:rFonts w:ascii="Arial" w:hAnsi="Arial" w:cs="Arial"/>
                <w:color w:val="333F48"/>
                <w:sz w:val="20"/>
                <w:szCs w:val="20"/>
              </w:rPr>
            </w:pPr>
            <w:r w:rsidRPr="00E24DFB">
              <w:rPr>
                <w:rFonts w:ascii="Arial" w:hAnsi="Arial" w:cs="Arial"/>
                <w:color w:val="333F48"/>
                <w:sz w:val="20"/>
                <w:szCs w:val="20"/>
              </w:rPr>
              <w:t>Is the system regularly serviced/maintained</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88ECB" w14:textId="77777777" w:rsidR="003D024B" w:rsidRPr="000017CC" w:rsidRDefault="003D024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DAE9E6" w14:textId="77777777" w:rsidR="003D024B" w:rsidRPr="000017CC" w:rsidRDefault="003D024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3BB4C3" w14:textId="77777777" w:rsidR="003D024B" w:rsidRPr="000017CC" w:rsidRDefault="003D024B" w:rsidP="002519B6">
            <w:pPr>
              <w:spacing w:before="120" w:after="120"/>
              <w:rPr>
                <w:rFonts w:ascii="Arial" w:hAnsi="Arial" w:cs="Arial"/>
                <w:color w:val="333F48"/>
                <w:sz w:val="20"/>
                <w:szCs w:val="20"/>
              </w:rPr>
            </w:pPr>
          </w:p>
        </w:tc>
      </w:tr>
      <w:tr w:rsidR="003D024B" w:rsidRPr="006C3DAF" w14:paraId="478DDA76"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91B9DA3" w14:textId="21272978" w:rsidR="003D024B" w:rsidRPr="000017CC" w:rsidRDefault="00E24DFB" w:rsidP="002519B6">
            <w:pPr>
              <w:spacing w:before="120" w:after="120"/>
              <w:rPr>
                <w:rFonts w:ascii="Arial" w:hAnsi="Arial" w:cs="Arial"/>
                <w:color w:val="333F48"/>
                <w:sz w:val="20"/>
                <w:szCs w:val="20"/>
              </w:rPr>
            </w:pPr>
            <w:r w:rsidRPr="00E24DFB">
              <w:rPr>
                <w:rFonts w:ascii="Arial" w:hAnsi="Arial" w:cs="Arial"/>
                <w:color w:val="333F48"/>
                <w:sz w:val="20"/>
                <w:szCs w:val="20"/>
              </w:rPr>
              <w:t>Is the heating system appropriately designed? Could it be simplified?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B5227" w14:textId="77777777" w:rsidR="003D024B" w:rsidRPr="000017CC" w:rsidRDefault="003D024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B7723" w14:textId="77777777" w:rsidR="003D024B" w:rsidRPr="000017CC" w:rsidRDefault="003D024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03818D" w14:textId="77777777" w:rsidR="003D024B" w:rsidRPr="000017CC" w:rsidRDefault="003D024B" w:rsidP="002519B6">
            <w:pPr>
              <w:spacing w:before="120" w:after="120"/>
              <w:rPr>
                <w:rFonts w:ascii="Arial" w:hAnsi="Arial" w:cs="Arial"/>
                <w:color w:val="333F48"/>
                <w:sz w:val="20"/>
                <w:szCs w:val="20"/>
              </w:rPr>
            </w:pPr>
          </w:p>
        </w:tc>
      </w:tr>
      <w:tr w:rsidR="003D024B" w:rsidRPr="006C3DAF" w14:paraId="4B2226E6"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802AB59" w14:textId="587988BA" w:rsidR="003D024B" w:rsidRPr="00E24DFB" w:rsidRDefault="00E24DFB" w:rsidP="002519B6">
            <w:pPr>
              <w:spacing w:before="120" w:after="120"/>
              <w:rPr>
                <w:rFonts w:ascii="Arial" w:hAnsi="Arial" w:cs="Arial"/>
                <w:color w:val="333F48"/>
                <w:sz w:val="20"/>
                <w:szCs w:val="20"/>
              </w:rPr>
            </w:pPr>
            <w:r w:rsidRPr="00E24DFB">
              <w:rPr>
                <w:rFonts w:ascii="Arial" w:hAnsi="Arial" w:cs="Arial"/>
                <w:color w:val="333F48"/>
                <w:sz w:val="20"/>
                <w:szCs w:val="20"/>
              </w:rPr>
              <w:t>Is the boiler and associated pipework well insulated</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43DF1" w14:textId="77777777" w:rsidR="003D024B" w:rsidRPr="000017CC" w:rsidRDefault="003D024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78FA67" w14:textId="77777777" w:rsidR="003D024B" w:rsidRPr="000017CC" w:rsidRDefault="003D024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0118D3" w14:textId="77777777" w:rsidR="003D024B" w:rsidRPr="000017CC" w:rsidRDefault="003D024B" w:rsidP="002519B6">
            <w:pPr>
              <w:spacing w:before="120" w:after="120"/>
              <w:rPr>
                <w:rFonts w:ascii="Arial" w:hAnsi="Arial" w:cs="Arial"/>
                <w:color w:val="333F48"/>
                <w:sz w:val="20"/>
                <w:szCs w:val="20"/>
              </w:rPr>
            </w:pPr>
          </w:p>
        </w:tc>
      </w:tr>
      <w:tr w:rsidR="00D55852" w:rsidRPr="006C3DAF" w14:paraId="677DEEDB"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EF20B94" w14:textId="36BF7E54" w:rsidR="00D55852" w:rsidRPr="000017CC" w:rsidRDefault="00E24DFB" w:rsidP="002519B6">
            <w:pPr>
              <w:spacing w:before="120" w:after="120"/>
              <w:rPr>
                <w:rFonts w:ascii="Arial" w:hAnsi="Arial" w:cs="Arial"/>
                <w:color w:val="333F48"/>
                <w:sz w:val="20"/>
                <w:szCs w:val="20"/>
              </w:rPr>
            </w:pPr>
            <w:r w:rsidRPr="00E24DFB">
              <w:rPr>
                <w:rFonts w:ascii="Arial" w:hAnsi="Arial" w:cs="Arial"/>
                <w:color w:val="333F48"/>
                <w:sz w:val="20"/>
                <w:szCs w:val="20"/>
              </w:rPr>
              <w:t>Are radiators fitted with thermostatic radiator valves (TRVS)?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B2E6EA" w14:textId="77777777" w:rsidR="00D55852" w:rsidRPr="000017CC" w:rsidRDefault="00D55852"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5150AF" w14:textId="77777777" w:rsidR="00D55852" w:rsidRPr="000017CC" w:rsidRDefault="00D55852"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133D3" w14:textId="77777777" w:rsidR="00D55852" w:rsidRPr="000017CC" w:rsidRDefault="00D55852" w:rsidP="002519B6">
            <w:pPr>
              <w:spacing w:before="120" w:after="120"/>
              <w:rPr>
                <w:rFonts w:ascii="Arial" w:hAnsi="Arial" w:cs="Arial"/>
                <w:color w:val="333F48"/>
                <w:sz w:val="20"/>
                <w:szCs w:val="20"/>
              </w:rPr>
            </w:pPr>
          </w:p>
        </w:tc>
      </w:tr>
      <w:tr w:rsidR="003D024B" w:rsidRPr="006C3DAF" w14:paraId="5BF260FB"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83B33FF" w14:textId="05F431E5" w:rsidR="003D024B" w:rsidRPr="00983BAA" w:rsidRDefault="00983BAA" w:rsidP="002519B6">
            <w:pPr>
              <w:spacing w:before="120" w:after="120"/>
              <w:rPr>
                <w:rFonts w:ascii="Arial" w:hAnsi="Arial" w:cs="Arial"/>
                <w:color w:val="333F48"/>
                <w:sz w:val="20"/>
                <w:szCs w:val="20"/>
              </w:rPr>
            </w:pPr>
            <w:r w:rsidRPr="00983BAA">
              <w:rPr>
                <w:rFonts w:ascii="Arial" w:hAnsi="Arial" w:cs="Arial"/>
                <w:color w:val="333F48"/>
                <w:sz w:val="20"/>
                <w:szCs w:val="20"/>
              </w:rPr>
              <w:t>Have variable speed drives been fitted where possible</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46B3CD" w14:textId="77777777" w:rsidR="003D024B" w:rsidRPr="000017CC" w:rsidRDefault="003D024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C842F" w14:textId="77777777" w:rsidR="003D024B" w:rsidRPr="000017CC" w:rsidRDefault="003D024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685785" w14:textId="77777777" w:rsidR="003D024B" w:rsidRPr="000017CC" w:rsidRDefault="003D024B" w:rsidP="002519B6">
            <w:pPr>
              <w:spacing w:before="120" w:after="120"/>
              <w:rPr>
                <w:rFonts w:ascii="Arial" w:hAnsi="Arial" w:cs="Arial"/>
                <w:color w:val="333F48"/>
                <w:sz w:val="20"/>
                <w:szCs w:val="20"/>
              </w:rPr>
            </w:pPr>
          </w:p>
        </w:tc>
      </w:tr>
      <w:tr w:rsidR="003D024B" w:rsidRPr="006C3DAF" w14:paraId="097D72AD"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C7F6AF3" w14:textId="4ECB43EF" w:rsidR="003D024B" w:rsidRPr="000017CC" w:rsidRDefault="005341FD" w:rsidP="002519B6">
            <w:pPr>
              <w:spacing w:before="120" w:after="120"/>
              <w:rPr>
                <w:rFonts w:ascii="Arial" w:hAnsi="Arial" w:cs="Arial"/>
                <w:color w:val="333F48"/>
                <w:sz w:val="20"/>
                <w:szCs w:val="20"/>
              </w:rPr>
            </w:pPr>
            <w:r w:rsidRPr="005341FD">
              <w:rPr>
                <w:rFonts w:ascii="Arial" w:hAnsi="Arial" w:cs="Arial"/>
                <w:color w:val="333F48"/>
                <w:sz w:val="20"/>
                <w:szCs w:val="20"/>
              </w:rPr>
              <w:t>Are all heat emitters such as radiators, fan units and storage heaters unobstructed (for example, are filters and grills clean, and is furniture clear of radiators)?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6F074" w14:textId="77777777" w:rsidR="003D024B" w:rsidRPr="000017CC" w:rsidRDefault="003D024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B35580" w14:textId="77777777" w:rsidR="003D024B" w:rsidRPr="000017CC" w:rsidRDefault="003D024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2D8CBF" w14:textId="77777777" w:rsidR="003D024B" w:rsidRPr="000017CC" w:rsidRDefault="003D024B" w:rsidP="002519B6">
            <w:pPr>
              <w:spacing w:before="120" w:after="120"/>
              <w:rPr>
                <w:rFonts w:ascii="Arial" w:hAnsi="Arial" w:cs="Arial"/>
                <w:color w:val="333F48"/>
                <w:sz w:val="20"/>
                <w:szCs w:val="20"/>
              </w:rPr>
            </w:pPr>
          </w:p>
        </w:tc>
      </w:tr>
      <w:tr w:rsidR="00983BAA" w:rsidRPr="006C3DAF" w14:paraId="4FE667B4"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578A889" w14:textId="18C76561" w:rsidR="00983BAA" w:rsidRPr="005341FD" w:rsidRDefault="005341FD" w:rsidP="002519B6">
            <w:pPr>
              <w:spacing w:before="120" w:after="120"/>
              <w:rPr>
                <w:rFonts w:ascii="Arial" w:hAnsi="Arial" w:cs="Arial"/>
                <w:color w:val="333F48"/>
                <w:sz w:val="20"/>
                <w:szCs w:val="20"/>
              </w:rPr>
            </w:pPr>
            <w:r w:rsidRPr="005341FD">
              <w:rPr>
                <w:rFonts w:ascii="Arial" w:hAnsi="Arial" w:cs="Arial"/>
                <w:color w:val="333F48"/>
                <w:sz w:val="20"/>
                <w:szCs w:val="20"/>
              </w:rPr>
              <w:t>Are there any areas of over or under heatin</w:t>
            </w:r>
            <w:r>
              <w:rPr>
                <w:rFonts w:ascii="Arial" w:hAnsi="Arial" w:cs="Arial"/>
                <w:color w:val="333F48"/>
                <w:sz w:val="20"/>
                <w:szCs w:val="20"/>
              </w:rPr>
              <w:t>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E673F4"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FB057E"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EB946" w14:textId="77777777" w:rsidR="00983BAA" w:rsidRPr="000017CC" w:rsidRDefault="00983BAA" w:rsidP="002519B6">
            <w:pPr>
              <w:spacing w:before="120" w:after="120"/>
              <w:rPr>
                <w:rFonts w:ascii="Arial" w:hAnsi="Arial" w:cs="Arial"/>
                <w:color w:val="333F48"/>
                <w:sz w:val="20"/>
                <w:szCs w:val="20"/>
              </w:rPr>
            </w:pPr>
          </w:p>
        </w:tc>
      </w:tr>
      <w:tr w:rsidR="00983BAA" w:rsidRPr="006C3DAF" w14:paraId="2ED7F260"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605F771" w14:textId="5FAF712A" w:rsidR="00983BAA" w:rsidRPr="000017CC" w:rsidRDefault="00C353C1" w:rsidP="002519B6">
            <w:pPr>
              <w:spacing w:before="120" w:after="120"/>
              <w:rPr>
                <w:rFonts w:ascii="Arial" w:hAnsi="Arial" w:cs="Arial"/>
                <w:color w:val="333F48"/>
                <w:sz w:val="20"/>
                <w:szCs w:val="20"/>
              </w:rPr>
            </w:pPr>
            <w:r w:rsidRPr="00C353C1">
              <w:rPr>
                <w:rFonts w:ascii="Arial" w:hAnsi="Arial" w:cs="Arial"/>
                <w:color w:val="333F48"/>
                <w:sz w:val="20"/>
                <w:szCs w:val="20"/>
              </w:rPr>
              <w:t>Are any staff supplementing the heating with electric heaters?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29CC4"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4E891"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0AC296" w14:textId="77777777" w:rsidR="00983BAA" w:rsidRPr="000017CC" w:rsidRDefault="00983BAA" w:rsidP="002519B6">
            <w:pPr>
              <w:spacing w:before="120" w:after="120"/>
              <w:rPr>
                <w:rFonts w:ascii="Arial" w:hAnsi="Arial" w:cs="Arial"/>
                <w:color w:val="333F48"/>
                <w:sz w:val="20"/>
                <w:szCs w:val="20"/>
              </w:rPr>
            </w:pPr>
          </w:p>
        </w:tc>
      </w:tr>
      <w:tr w:rsidR="00983BAA" w:rsidRPr="006C3DAF" w14:paraId="7F62EE20"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D4CDD47" w14:textId="535D4CC6" w:rsidR="00983BAA" w:rsidRPr="000017CC" w:rsidRDefault="00C353C1" w:rsidP="002519B6">
            <w:pPr>
              <w:spacing w:before="120" w:after="120"/>
              <w:rPr>
                <w:rFonts w:ascii="Arial" w:hAnsi="Arial" w:cs="Arial"/>
                <w:color w:val="333F48"/>
                <w:sz w:val="20"/>
                <w:szCs w:val="20"/>
              </w:rPr>
            </w:pPr>
            <w:r w:rsidRPr="00C353C1">
              <w:rPr>
                <w:rFonts w:ascii="Arial" w:hAnsi="Arial" w:cs="Arial"/>
                <w:color w:val="333F48"/>
                <w:sz w:val="20"/>
                <w:szCs w:val="20"/>
              </w:rPr>
              <w:t>Are local thermostatic controls appropriately set (including frost protection)?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1C73A"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D5057E"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406B58" w14:textId="77777777" w:rsidR="00983BAA" w:rsidRPr="000017CC" w:rsidRDefault="00983BAA" w:rsidP="002519B6">
            <w:pPr>
              <w:spacing w:before="120" w:after="120"/>
              <w:rPr>
                <w:rFonts w:ascii="Arial" w:hAnsi="Arial" w:cs="Arial"/>
                <w:color w:val="333F48"/>
                <w:sz w:val="20"/>
                <w:szCs w:val="20"/>
              </w:rPr>
            </w:pPr>
          </w:p>
        </w:tc>
      </w:tr>
      <w:tr w:rsidR="00983BAA" w:rsidRPr="006C3DAF" w14:paraId="60F62730"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840EDA0" w14:textId="0EF7C009" w:rsidR="00983BAA" w:rsidRPr="000017CC" w:rsidRDefault="00C353C1" w:rsidP="002519B6">
            <w:pPr>
              <w:spacing w:before="120" w:after="120"/>
              <w:rPr>
                <w:rFonts w:ascii="Arial" w:hAnsi="Arial" w:cs="Arial"/>
                <w:color w:val="333F48"/>
                <w:sz w:val="20"/>
                <w:szCs w:val="20"/>
              </w:rPr>
            </w:pPr>
            <w:r w:rsidRPr="00C353C1">
              <w:rPr>
                <w:rFonts w:ascii="Arial" w:hAnsi="Arial" w:cs="Arial"/>
                <w:color w:val="333F48"/>
                <w:sz w:val="20"/>
                <w:szCs w:val="20"/>
              </w:rPr>
              <w:t>Are thermostatic controls placed in sensible places (not in direct sunlight/behind furniture, etc)?</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8FFB1"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A63111"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B55E78" w14:textId="77777777" w:rsidR="00983BAA" w:rsidRPr="000017CC" w:rsidRDefault="00983BAA" w:rsidP="002519B6">
            <w:pPr>
              <w:spacing w:before="120" w:after="120"/>
              <w:rPr>
                <w:rFonts w:ascii="Arial" w:hAnsi="Arial" w:cs="Arial"/>
                <w:color w:val="333F48"/>
                <w:sz w:val="20"/>
                <w:szCs w:val="20"/>
              </w:rPr>
            </w:pPr>
          </w:p>
        </w:tc>
      </w:tr>
      <w:tr w:rsidR="00983BAA" w:rsidRPr="006C3DAF" w14:paraId="0BCF4C81"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2405F33" w14:textId="1498526D" w:rsidR="00983BAA" w:rsidRPr="008F7A80" w:rsidRDefault="008F7A80" w:rsidP="002519B6">
            <w:pPr>
              <w:spacing w:before="120" w:after="120"/>
              <w:rPr>
                <w:rFonts w:ascii="Arial" w:hAnsi="Arial" w:cs="Arial"/>
                <w:color w:val="333F48"/>
                <w:sz w:val="20"/>
                <w:szCs w:val="20"/>
              </w:rPr>
            </w:pPr>
            <w:r w:rsidRPr="008F7A80">
              <w:rPr>
                <w:rFonts w:ascii="Arial" w:hAnsi="Arial" w:cs="Arial"/>
                <w:color w:val="333F48"/>
                <w:sz w:val="20"/>
                <w:szCs w:val="20"/>
              </w:rPr>
              <w:t>Have timers been set to match the hours of occupancy</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9116CD"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245FD4"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7D5269" w14:textId="77777777" w:rsidR="00983BAA" w:rsidRPr="000017CC" w:rsidRDefault="00983BAA" w:rsidP="002519B6">
            <w:pPr>
              <w:spacing w:before="120" w:after="120"/>
              <w:rPr>
                <w:rFonts w:ascii="Arial" w:hAnsi="Arial" w:cs="Arial"/>
                <w:color w:val="333F48"/>
                <w:sz w:val="20"/>
                <w:szCs w:val="20"/>
              </w:rPr>
            </w:pPr>
          </w:p>
        </w:tc>
      </w:tr>
      <w:tr w:rsidR="00983BAA" w:rsidRPr="006C3DAF" w14:paraId="574280A3"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CB03741" w14:textId="7F7AF869" w:rsidR="00983BAA" w:rsidRPr="000017CC" w:rsidRDefault="008F7A80" w:rsidP="002519B6">
            <w:pPr>
              <w:spacing w:before="120" w:after="120"/>
              <w:rPr>
                <w:rFonts w:ascii="Arial" w:hAnsi="Arial" w:cs="Arial"/>
                <w:color w:val="333F48"/>
                <w:sz w:val="20"/>
                <w:szCs w:val="20"/>
              </w:rPr>
            </w:pPr>
            <w:r w:rsidRPr="008F7A80">
              <w:rPr>
                <w:rFonts w:ascii="Arial" w:hAnsi="Arial" w:cs="Arial"/>
                <w:color w:val="333F48"/>
                <w:sz w:val="20"/>
                <w:szCs w:val="20"/>
              </w:rPr>
              <w:t>Have heating and ventilation controls been set to provide a dead-band?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46665"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1909DB"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9BF63F" w14:textId="77777777" w:rsidR="00983BAA" w:rsidRPr="000017CC" w:rsidRDefault="00983BAA" w:rsidP="002519B6">
            <w:pPr>
              <w:spacing w:before="120" w:after="120"/>
              <w:rPr>
                <w:rFonts w:ascii="Arial" w:hAnsi="Arial" w:cs="Arial"/>
                <w:color w:val="333F48"/>
                <w:sz w:val="20"/>
                <w:szCs w:val="20"/>
              </w:rPr>
            </w:pPr>
          </w:p>
        </w:tc>
      </w:tr>
      <w:tr w:rsidR="00983BAA" w:rsidRPr="006C3DAF" w14:paraId="1CBC8B4C"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E636968" w14:textId="3985F53E" w:rsidR="00983BAA" w:rsidRPr="000017CC" w:rsidRDefault="008F7A80" w:rsidP="002519B6">
            <w:pPr>
              <w:spacing w:before="120" w:after="120"/>
              <w:rPr>
                <w:rFonts w:ascii="Arial" w:hAnsi="Arial" w:cs="Arial"/>
                <w:color w:val="333F48"/>
                <w:sz w:val="20"/>
                <w:szCs w:val="20"/>
              </w:rPr>
            </w:pPr>
            <w:r w:rsidRPr="008F7A80">
              <w:rPr>
                <w:rFonts w:ascii="Arial" w:hAnsi="Arial" w:cs="Arial"/>
                <w:color w:val="333F48"/>
                <w:sz w:val="20"/>
                <w:szCs w:val="20"/>
              </w:rPr>
              <w:t>Is there a risk of heating and cooling operating in the same area?</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CF8EEE"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AAF343"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33106" w14:textId="77777777" w:rsidR="00983BAA" w:rsidRPr="000017CC" w:rsidRDefault="00983BAA" w:rsidP="002519B6">
            <w:pPr>
              <w:spacing w:before="120" w:after="120"/>
              <w:rPr>
                <w:rFonts w:ascii="Arial" w:hAnsi="Arial" w:cs="Arial"/>
                <w:color w:val="333F48"/>
                <w:sz w:val="20"/>
                <w:szCs w:val="20"/>
              </w:rPr>
            </w:pPr>
          </w:p>
        </w:tc>
      </w:tr>
      <w:tr w:rsidR="00983BAA" w:rsidRPr="006C3DAF" w14:paraId="59E1617A"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ECD6BE5" w14:textId="59ABAD7C" w:rsidR="00983BAA" w:rsidRPr="000017CC" w:rsidRDefault="008F7A80" w:rsidP="002519B6">
            <w:pPr>
              <w:spacing w:before="120" w:after="120"/>
              <w:rPr>
                <w:rFonts w:ascii="Arial" w:hAnsi="Arial" w:cs="Arial"/>
                <w:color w:val="333F48"/>
                <w:sz w:val="20"/>
                <w:szCs w:val="20"/>
              </w:rPr>
            </w:pPr>
            <w:r w:rsidRPr="008F7A80">
              <w:rPr>
                <w:rFonts w:ascii="Arial" w:hAnsi="Arial" w:cs="Arial"/>
                <w:color w:val="333F48"/>
                <w:sz w:val="20"/>
                <w:szCs w:val="20"/>
              </w:rPr>
              <w:lastRenderedPageBreak/>
              <w:t>Are any unoccupied areas being heated?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B0E205"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DBABA4"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54738C" w14:textId="77777777" w:rsidR="00983BAA" w:rsidRPr="000017CC" w:rsidRDefault="00983BAA" w:rsidP="002519B6">
            <w:pPr>
              <w:spacing w:before="120" w:after="120"/>
              <w:rPr>
                <w:rFonts w:ascii="Arial" w:hAnsi="Arial" w:cs="Arial"/>
                <w:color w:val="333F48"/>
                <w:sz w:val="20"/>
                <w:szCs w:val="20"/>
              </w:rPr>
            </w:pPr>
          </w:p>
        </w:tc>
      </w:tr>
      <w:tr w:rsidR="00983BAA" w:rsidRPr="006C3DAF" w14:paraId="7E1925EB"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73BAEB8" w14:textId="46EA034D" w:rsidR="00983BAA" w:rsidRPr="000017CC" w:rsidRDefault="0079143C" w:rsidP="002519B6">
            <w:pPr>
              <w:spacing w:before="120" w:after="120"/>
              <w:rPr>
                <w:rFonts w:ascii="Arial" w:hAnsi="Arial" w:cs="Arial"/>
                <w:color w:val="333F48"/>
                <w:sz w:val="20"/>
                <w:szCs w:val="20"/>
              </w:rPr>
            </w:pPr>
            <w:r w:rsidRPr="0079143C">
              <w:rPr>
                <w:rFonts w:ascii="Arial" w:hAnsi="Arial" w:cs="Arial"/>
                <w:color w:val="333F48"/>
                <w:sz w:val="20"/>
                <w:szCs w:val="20"/>
              </w:rPr>
              <w:t>Are windows and doors often left open in air-conditioned spaces?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AB052"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3B0DB5"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9C360" w14:textId="77777777" w:rsidR="00983BAA" w:rsidRPr="000017CC" w:rsidRDefault="00983BAA" w:rsidP="002519B6">
            <w:pPr>
              <w:spacing w:before="120" w:after="120"/>
              <w:rPr>
                <w:rFonts w:ascii="Arial" w:hAnsi="Arial" w:cs="Arial"/>
                <w:color w:val="333F48"/>
                <w:sz w:val="20"/>
                <w:szCs w:val="20"/>
              </w:rPr>
            </w:pPr>
          </w:p>
        </w:tc>
      </w:tr>
      <w:tr w:rsidR="002F536B" w:rsidRPr="006C3DAF" w14:paraId="1FCDA5FB"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9049B1D" w14:textId="14176A3B" w:rsidR="002F536B" w:rsidRPr="0079143C" w:rsidRDefault="0079143C" w:rsidP="002519B6">
            <w:pPr>
              <w:spacing w:before="120" w:after="120"/>
              <w:rPr>
                <w:rFonts w:ascii="Arial" w:hAnsi="Arial" w:cs="Arial"/>
                <w:color w:val="333F48"/>
                <w:sz w:val="20"/>
                <w:szCs w:val="20"/>
              </w:rPr>
            </w:pPr>
            <w:r w:rsidRPr="0079143C">
              <w:rPr>
                <w:rFonts w:ascii="Arial" w:hAnsi="Arial" w:cs="Arial"/>
                <w:color w:val="333F48"/>
                <w:sz w:val="20"/>
                <w:szCs w:val="20"/>
              </w:rPr>
              <w:t>Does your building have heated high-bay spaces</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BFA63C" w14:textId="77777777" w:rsidR="002F536B" w:rsidRPr="000017CC" w:rsidRDefault="002F536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5951EC" w14:textId="77777777" w:rsidR="002F536B" w:rsidRPr="000017CC" w:rsidRDefault="002F536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A8839C" w14:textId="77777777" w:rsidR="002F536B" w:rsidRPr="000017CC" w:rsidRDefault="002F536B" w:rsidP="002519B6">
            <w:pPr>
              <w:spacing w:before="120" w:after="120"/>
              <w:rPr>
                <w:rFonts w:ascii="Arial" w:hAnsi="Arial" w:cs="Arial"/>
                <w:color w:val="333F48"/>
                <w:sz w:val="20"/>
                <w:szCs w:val="20"/>
              </w:rPr>
            </w:pPr>
          </w:p>
        </w:tc>
      </w:tr>
      <w:tr w:rsidR="002F536B" w:rsidRPr="006C3DAF" w14:paraId="560D596D"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EB746A4" w14:textId="58A4C5FB" w:rsidR="002F536B" w:rsidRPr="000017CC" w:rsidRDefault="0079143C" w:rsidP="002519B6">
            <w:pPr>
              <w:spacing w:before="120" w:after="120"/>
              <w:rPr>
                <w:rFonts w:ascii="Arial" w:hAnsi="Arial" w:cs="Arial"/>
                <w:color w:val="333F48"/>
                <w:sz w:val="20"/>
                <w:szCs w:val="20"/>
              </w:rPr>
            </w:pPr>
            <w:r w:rsidRPr="0079143C">
              <w:rPr>
                <w:rFonts w:ascii="Arial" w:hAnsi="Arial" w:cs="Arial"/>
                <w:color w:val="333F48"/>
                <w:sz w:val="20"/>
                <w:szCs w:val="20"/>
              </w:rPr>
              <w:t>Are ventilation fans and motors as efficient as possible?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1DD44C" w14:textId="77777777" w:rsidR="002F536B" w:rsidRPr="000017CC" w:rsidRDefault="002F536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6655D4" w14:textId="77777777" w:rsidR="002F536B" w:rsidRPr="000017CC" w:rsidRDefault="002F536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F78745" w14:textId="77777777" w:rsidR="002F536B" w:rsidRPr="000017CC" w:rsidRDefault="002F536B" w:rsidP="002519B6">
            <w:pPr>
              <w:spacing w:before="120" w:after="120"/>
              <w:rPr>
                <w:rFonts w:ascii="Arial" w:hAnsi="Arial" w:cs="Arial"/>
                <w:color w:val="333F48"/>
                <w:sz w:val="20"/>
                <w:szCs w:val="20"/>
              </w:rPr>
            </w:pPr>
          </w:p>
        </w:tc>
      </w:tr>
      <w:tr w:rsidR="002F536B" w:rsidRPr="006C3DAF" w14:paraId="7FC3EE10"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4E9B4B" w14:textId="173601CD" w:rsidR="002F536B" w:rsidRPr="00034503" w:rsidRDefault="00034503" w:rsidP="002519B6">
            <w:pPr>
              <w:spacing w:before="120" w:after="120"/>
              <w:rPr>
                <w:rFonts w:ascii="Arial" w:hAnsi="Arial" w:cs="Arial"/>
                <w:color w:val="333F48"/>
                <w:sz w:val="20"/>
                <w:szCs w:val="20"/>
              </w:rPr>
            </w:pPr>
            <w:r>
              <w:rPr>
                <w:rFonts w:ascii="Arial" w:hAnsi="Arial" w:cs="Arial"/>
                <w:color w:val="333F48"/>
                <w:sz w:val="20"/>
                <w:szCs w:val="20"/>
              </w:rPr>
              <w:t>Do</w:t>
            </w:r>
            <w:r w:rsidRPr="00034503">
              <w:rPr>
                <w:rFonts w:ascii="Arial" w:hAnsi="Arial" w:cs="Arial"/>
                <w:color w:val="333F48"/>
                <w:sz w:val="20"/>
                <w:szCs w:val="20"/>
              </w:rPr>
              <w:t>es extract ventilation run when not needed</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A861AB" w14:textId="77777777" w:rsidR="002F536B" w:rsidRPr="000017CC" w:rsidRDefault="002F536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B7934C" w14:textId="77777777" w:rsidR="002F536B" w:rsidRPr="000017CC" w:rsidRDefault="002F536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9A8A99" w14:textId="77777777" w:rsidR="002F536B" w:rsidRPr="000017CC" w:rsidRDefault="002F536B" w:rsidP="002519B6">
            <w:pPr>
              <w:spacing w:before="120" w:after="120"/>
              <w:rPr>
                <w:rFonts w:ascii="Arial" w:hAnsi="Arial" w:cs="Arial"/>
                <w:color w:val="333F48"/>
                <w:sz w:val="20"/>
                <w:szCs w:val="20"/>
              </w:rPr>
            </w:pPr>
          </w:p>
        </w:tc>
      </w:tr>
      <w:tr w:rsidR="002F536B" w:rsidRPr="006C3DAF" w14:paraId="1AAB869C"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B3FB9C3" w14:textId="680A6BA1" w:rsidR="002F536B" w:rsidRPr="00034503" w:rsidRDefault="00034503" w:rsidP="002519B6">
            <w:pPr>
              <w:spacing w:before="120" w:after="120"/>
              <w:rPr>
                <w:rFonts w:ascii="Arial" w:hAnsi="Arial" w:cs="Arial"/>
                <w:color w:val="333F48"/>
                <w:sz w:val="20"/>
                <w:szCs w:val="20"/>
              </w:rPr>
            </w:pPr>
            <w:r w:rsidRPr="00034503">
              <w:rPr>
                <w:rFonts w:ascii="Arial" w:hAnsi="Arial" w:cs="Arial"/>
                <w:color w:val="333F48"/>
                <w:sz w:val="20"/>
                <w:szCs w:val="20"/>
              </w:rPr>
              <w:t>Are ventilation fans properly maintained and cleaned</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C637A5" w14:textId="77777777" w:rsidR="002F536B" w:rsidRPr="000017CC" w:rsidRDefault="002F536B"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518B8F" w14:textId="77777777" w:rsidR="002F536B" w:rsidRPr="000017CC" w:rsidRDefault="002F536B"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63C5E3" w14:textId="77777777" w:rsidR="002F536B" w:rsidRPr="000017CC" w:rsidRDefault="002F536B" w:rsidP="002519B6">
            <w:pPr>
              <w:spacing w:before="120" w:after="120"/>
              <w:rPr>
                <w:rFonts w:ascii="Arial" w:hAnsi="Arial" w:cs="Arial"/>
                <w:color w:val="333F48"/>
                <w:sz w:val="20"/>
                <w:szCs w:val="20"/>
              </w:rPr>
            </w:pPr>
          </w:p>
        </w:tc>
      </w:tr>
      <w:tr w:rsidR="00983BAA" w:rsidRPr="006C3DAF" w14:paraId="1A62BCDB"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1961BB2" w14:textId="72C0D5AA" w:rsidR="00983BAA" w:rsidRPr="00034503" w:rsidRDefault="00034503" w:rsidP="002519B6">
            <w:pPr>
              <w:spacing w:before="120" w:after="120"/>
              <w:rPr>
                <w:rFonts w:ascii="Arial" w:hAnsi="Arial" w:cs="Arial"/>
                <w:color w:val="333F48"/>
                <w:sz w:val="20"/>
                <w:szCs w:val="20"/>
              </w:rPr>
            </w:pPr>
            <w:r w:rsidRPr="00034503">
              <w:rPr>
                <w:rFonts w:ascii="Arial" w:hAnsi="Arial" w:cs="Arial"/>
                <w:color w:val="333F48"/>
                <w:sz w:val="20"/>
                <w:szCs w:val="20"/>
              </w:rPr>
              <w:t>Is exhaust-air heat recovery installe</w:t>
            </w:r>
            <w:r>
              <w:rPr>
                <w:rFonts w:ascii="Arial" w:hAnsi="Arial" w:cs="Arial"/>
                <w:color w:val="333F48"/>
                <w:sz w:val="20"/>
                <w:szCs w:val="20"/>
              </w:rPr>
              <w:t>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B148D7"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443D65"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F404A3" w14:textId="77777777" w:rsidR="00983BAA" w:rsidRPr="000017CC" w:rsidRDefault="00983BAA" w:rsidP="002519B6">
            <w:pPr>
              <w:spacing w:before="120" w:after="120"/>
              <w:rPr>
                <w:rFonts w:ascii="Arial" w:hAnsi="Arial" w:cs="Arial"/>
                <w:color w:val="333F48"/>
                <w:sz w:val="20"/>
                <w:szCs w:val="20"/>
              </w:rPr>
            </w:pPr>
          </w:p>
        </w:tc>
      </w:tr>
      <w:tr w:rsidR="00983BAA" w:rsidRPr="006C3DAF" w14:paraId="67A5C5D9"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AABBF80" w14:textId="7D0F708C" w:rsidR="00983BAA" w:rsidRPr="000017CC" w:rsidRDefault="00B772FD" w:rsidP="002519B6">
            <w:pPr>
              <w:spacing w:before="120" w:after="120"/>
              <w:rPr>
                <w:rFonts w:ascii="Arial" w:hAnsi="Arial" w:cs="Arial"/>
                <w:color w:val="333F48"/>
                <w:sz w:val="20"/>
                <w:szCs w:val="20"/>
              </w:rPr>
            </w:pPr>
            <w:r w:rsidRPr="00B772FD">
              <w:rPr>
                <w:rFonts w:ascii="Arial" w:hAnsi="Arial" w:cs="Arial"/>
                <w:color w:val="333F48"/>
                <w:sz w:val="20"/>
                <w:szCs w:val="20"/>
              </w:rPr>
              <w:t>Are air flow rates effectively controlled (for example, variable speed drives rather than manual dampers)?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DE74C8" w14:textId="77777777" w:rsidR="00983BAA" w:rsidRPr="000017CC" w:rsidRDefault="00983BAA"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32E9FC" w14:textId="77777777" w:rsidR="00983BAA" w:rsidRPr="000017CC" w:rsidRDefault="00983BAA"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472D69" w14:textId="77777777" w:rsidR="00983BAA" w:rsidRPr="000017CC" w:rsidRDefault="00983BAA" w:rsidP="002519B6">
            <w:pPr>
              <w:spacing w:before="120" w:after="120"/>
              <w:rPr>
                <w:rFonts w:ascii="Arial" w:hAnsi="Arial" w:cs="Arial"/>
                <w:color w:val="333F48"/>
                <w:sz w:val="20"/>
                <w:szCs w:val="20"/>
              </w:rPr>
            </w:pPr>
          </w:p>
        </w:tc>
      </w:tr>
      <w:tr w:rsidR="00034503" w:rsidRPr="006C3DAF" w14:paraId="5195092C"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5958453" w14:textId="2B3FB51C" w:rsidR="00034503" w:rsidRPr="000017CC" w:rsidRDefault="00B772FD" w:rsidP="002519B6">
            <w:pPr>
              <w:spacing w:before="120" w:after="120"/>
              <w:rPr>
                <w:rFonts w:ascii="Arial" w:hAnsi="Arial" w:cs="Arial"/>
                <w:color w:val="333F48"/>
                <w:sz w:val="20"/>
                <w:szCs w:val="20"/>
              </w:rPr>
            </w:pPr>
            <w:r w:rsidRPr="00B772FD">
              <w:rPr>
                <w:rFonts w:ascii="Arial" w:hAnsi="Arial" w:cs="Arial"/>
                <w:color w:val="333F48"/>
                <w:sz w:val="20"/>
                <w:szCs w:val="20"/>
              </w:rPr>
              <w:t>Does the building have ventilation and air-conditioning systems in place?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02233E" w14:textId="77777777" w:rsidR="00034503" w:rsidRPr="000017CC" w:rsidRDefault="00034503"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0ED91E" w14:textId="77777777" w:rsidR="00034503" w:rsidRPr="000017CC" w:rsidRDefault="00034503"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AC1456" w14:textId="77777777" w:rsidR="00034503" w:rsidRPr="000017CC" w:rsidRDefault="00034503" w:rsidP="002519B6">
            <w:pPr>
              <w:spacing w:before="120" w:after="120"/>
              <w:rPr>
                <w:rFonts w:ascii="Arial" w:hAnsi="Arial" w:cs="Arial"/>
                <w:color w:val="333F48"/>
                <w:sz w:val="20"/>
                <w:szCs w:val="20"/>
              </w:rPr>
            </w:pPr>
          </w:p>
        </w:tc>
      </w:tr>
      <w:tr w:rsidR="00034503" w:rsidRPr="006C3DAF" w14:paraId="142EE10A"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D839B57" w14:textId="48E049A1" w:rsidR="00034503" w:rsidRPr="00B772FD" w:rsidRDefault="00B772FD" w:rsidP="002519B6">
            <w:pPr>
              <w:spacing w:before="120" w:after="120"/>
              <w:rPr>
                <w:rFonts w:ascii="Arial" w:hAnsi="Arial" w:cs="Arial"/>
                <w:color w:val="333F48"/>
                <w:sz w:val="20"/>
                <w:szCs w:val="20"/>
              </w:rPr>
            </w:pPr>
            <w:r w:rsidRPr="00B772FD">
              <w:rPr>
                <w:rFonts w:ascii="Arial" w:hAnsi="Arial" w:cs="Arial"/>
                <w:color w:val="333F48"/>
                <w:sz w:val="20"/>
                <w:szCs w:val="20"/>
              </w:rPr>
              <w:t>Is the air-conditioning used below 24</w:t>
            </w:r>
            <w:r w:rsidR="00745EB4" w:rsidRPr="00745EB4">
              <w:rPr>
                <w:rFonts w:ascii="Arial" w:hAnsi="Arial" w:cs="Arial"/>
                <w:color w:val="333F48"/>
                <w:sz w:val="20"/>
                <w:szCs w:val="20"/>
              </w:rPr>
              <w:t>°</w:t>
            </w:r>
            <w:r w:rsidRPr="00B772FD">
              <w:rPr>
                <w:rFonts w:ascii="Arial" w:hAnsi="Arial" w:cs="Arial"/>
                <w:color w:val="333F48"/>
                <w:sz w:val="20"/>
                <w:szCs w:val="20"/>
              </w:rPr>
              <w:t>C</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EB43FA" w14:textId="77777777" w:rsidR="00034503" w:rsidRPr="000017CC" w:rsidRDefault="00034503"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9BB2E7" w14:textId="77777777" w:rsidR="00034503" w:rsidRPr="000017CC" w:rsidRDefault="00034503"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2AFCBF" w14:textId="77777777" w:rsidR="00034503" w:rsidRPr="000017CC" w:rsidRDefault="00034503" w:rsidP="002519B6">
            <w:pPr>
              <w:spacing w:before="120" w:after="120"/>
              <w:rPr>
                <w:rFonts w:ascii="Arial" w:hAnsi="Arial" w:cs="Arial"/>
                <w:color w:val="333F48"/>
                <w:sz w:val="20"/>
                <w:szCs w:val="20"/>
              </w:rPr>
            </w:pPr>
          </w:p>
        </w:tc>
      </w:tr>
      <w:tr w:rsidR="00034503" w:rsidRPr="006C3DAF" w14:paraId="5B79885F"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33627E4" w14:textId="49E03597" w:rsidR="00034503" w:rsidRPr="000017CC" w:rsidRDefault="008269B9" w:rsidP="002519B6">
            <w:pPr>
              <w:spacing w:before="120" w:after="120"/>
              <w:rPr>
                <w:rFonts w:ascii="Arial" w:hAnsi="Arial" w:cs="Arial"/>
                <w:color w:val="333F48"/>
                <w:sz w:val="20"/>
                <w:szCs w:val="20"/>
              </w:rPr>
            </w:pPr>
            <w:r w:rsidRPr="008269B9">
              <w:rPr>
                <w:rFonts w:ascii="Arial" w:hAnsi="Arial" w:cs="Arial"/>
                <w:color w:val="333F48"/>
                <w:sz w:val="20"/>
                <w:szCs w:val="20"/>
              </w:rPr>
              <w:t>Are air-conditioned spaces thermally separated from spaces that are not air-conditioned?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5204F" w14:textId="77777777" w:rsidR="00034503" w:rsidRPr="000017CC" w:rsidRDefault="00034503"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D53F4E" w14:textId="77777777" w:rsidR="00034503" w:rsidRPr="000017CC" w:rsidRDefault="00034503"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A6D8D" w14:textId="77777777" w:rsidR="00034503" w:rsidRPr="000017CC" w:rsidRDefault="00034503" w:rsidP="002519B6">
            <w:pPr>
              <w:spacing w:before="120" w:after="120"/>
              <w:rPr>
                <w:rFonts w:ascii="Arial" w:hAnsi="Arial" w:cs="Arial"/>
                <w:color w:val="333F48"/>
                <w:sz w:val="20"/>
                <w:szCs w:val="20"/>
              </w:rPr>
            </w:pPr>
          </w:p>
        </w:tc>
      </w:tr>
      <w:tr w:rsidR="00034503" w:rsidRPr="006C3DAF" w14:paraId="27248653" w14:textId="77777777" w:rsidTr="00D55852">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A350269" w14:textId="5BCF4037" w:rsidR="00034503" w:rsidRPr="008269B9" w:rsidRDefault="008269B9" w:rsidP="002519B6">
            <w:pPr>
              <w:spacing w:before="120" w:after="120"/>
              <w:rPr>
                <w:rFonts w:ascii="Arial" w:hAnsi="Arial" w:cs="Arial"/>
                <w:color w:val="333F48"/>
                <w:sz w:val="20"/>
                <w:szCs w:val="20"/>
              </w:rPr>
            </w:pPr>
            <w:r w:rsidRPr="008269B9">
              <w:rPr>
                <w:rFonts w:ascii="Arial" w:hAnsi="Arial" w:cs="Arial"/>
                <w:color w:val="333F48"/>
                <w:sz w:val="20"/>
                <w:szCs w:val="20"/>
              </w:rPr>
              <w:t>Are windows left open in air-conditioned spaces</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AA65B7" w14:textId="77777777" w:rsidR="00034503" w:rsidRPr="000017CC" w:rsidRDefault="00034503" w:rsidP="002519B6">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0CE2B7" w14:textId="77777777" w:rsidR="00034503" w:rsidRPr="000017CC" w:rsidRDefault="00034503" w:rsidP="002519B6">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25A07" w14:textId="77777777" w:rsidR="00034503" w:rsidRPr="000017CC" w:rsidRDefault="00034503" w:rsidP="002519B6">
            <w:pPr>
              <w:spacing w:before="120" w:after="120"/>
              <w:rPr>
                <w:rFonts w:ascii="Arial" w:hAnsi="Arial" w:cs="Arial"/>
                <w:color w:val="333F48"/>
                <w:sz w:val="20"/>
                <w:szCs w:val="20"/>
              </w:rPr>
            </w:pPr>
          </w:p>
        </w:tc>
      </w:tr>
    </w:tbl>
    <w:p w14:paraId="67159E90" w14:textId="76225C5F" w:rsidR="00A64764" w:rsidRPr="00DB1CAD" w:rsidRDefault="00A64764" w:rsidP="00650133">
      <w:pPr>
        <w:spacing w:before="240"/>
        <w:rPr>
          <w:rFonts w:ascii="Arial" w:hAnsi="Arial" w:cs="Arial"/>
          <w:sz w:val="6"/>
          <w:szCs w:val="6"/>
        </w:rPr>
      </w:pPr>
    </w:p>
    <w:p w14:paraId="1F3EB29B" w14:textId="77777777" w:rsidR="00DB1CAD" w:rsidRDefault="00DB1CAD" w:rsidP="00650133">
      <w:pPr>
        <w:spacing w:before="240"/>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A64764" w:rsidRPr="006C3DAF" w14:paraId="1F215801" w14:textId="77777777" w:rsidTr="00CA39FA">
        <w:tc>
          <w:tcPr>
            <w:tcW w:w="10450" w:type="dxa"/>
            <w:gridSpan w:val="4"/>
            <w:tcBorders>
              <w:top w:val="nil"/>
              <w:left w:val="nil"/>
              <w:bottom w:val="single" w:sz="4" w:space="0" w:color="3C2F55"/>
              <w:right w:val="nil"/>
            </w:tcBorders>
            <w:shd w:val="clear" w:color="auto" w:fill="ADA9C6"/>
          </w:tcPr>
          <w:p w14:paraId="2BB37878" w14:textId="63180334" w:rsidR="00A64764" w:rsidRPr="00650133" w:rsidRDefault="00A64764" w:rsidP="00CA39FA">
            <w:pPr>
              <w:spacing w:before="120" w:after="120"/>
              <w:rPr>
                <w:rFonts w:ascii="Arial" w:hAnsi="Arial" w:cs="Arial"/>
                <w:b/>
                <w:bCs/>
                <w:sz w:val="20"/>
                <w:szCs w:val="20"/>
                <w:lang w:val="en-US"/>
              </w:rPr>
            </w:pPr>
            <w:r>
              <w:rPr>
                <w:rFonts w:ascii="Arial" w:hAnsi="Arial" w:cs="Arial"/>
                <w:b/>
                <w:bCs/>
                <w:sz w:val="20"/>
                <w:szCs w:val="20"/>
                <w:lang w:val="en-US"/>
              </w:rPr>
              <w:t>Hot water</w:t>
            </w:r>
          </w:p>
        </w:tc>
      </w:tr>
      <w:tr w:rsidR="00A64764" w:rsidRPr="006C3DAF" w14:paraId="69DF0986" w14:textId="77777777" w:rsidTr="00CA39FA">
        <w:tc>
          <w:tcPr>
            <w:tcW w:w="3969" w:type="dxa"/>
            <w:tcBorders>
              <w:top w:val="single" w:sz="24" w:space="0" w:color="FFFFFF" w:themeColor="background1"/>
              <w:left w:val="nil"/>
              <w:bottom w:val="nil"/>
              <w:right w:val="nil"/>
            </w:tcBorders>
            <w:shd w:val="clear" w:color="auto" w:fill="D2D0E0"/>
          </w:tcPr>
          <w:p w14:paraId="5D39F1FB" w14:textId="77777777" w:rsidR="00A64764" w:rsidRPr="00650133" w:rsidRDefault="00A64764"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13051F4D" w14:textId="77777777" w:rsidR="00A64764" w:rsidRPr="00650133" w:rsidRDefault="00A64764"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468E7CC7" w14:textId="77777777" w:rsidR="00A64764" w:rsidRPr="00650133" w:rsidRDefault="00A64764"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6355B3C9" w14:textId="77777777" w:rsidR="00A64764" w:rsidRPr="00650133" w:rsidRDefault="00A64764"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A64764" w:rsidRPr="006C3DAF" w14:paraId="63C41A9B"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2C7D3BEA" w14:textId="23BF29E9" w:rsidR="00A64764" w:rsidRPr="000017CC" w:rsidRDefault="00DB1CAD" w:rsidP="00CA39FA">
            <w:pPr>
              <w:spacing w:before="120" w:after="120"/>
              <w:rPr>
                <w:rFonts w:ascii="Arial" w:hAnsi="Arial" w:cs="Arial"/>
                <w:color w:val="333F48"/>
                <w:sz w:val="20"/>
                <w:szCs w:val="20"/>
                <w:lang w:val="en-US"/>
              </w:rPr>
            </w:pPr>
            <w:r w:rsidRPr="00DB1CAD">
              <w:rPr>
                <w:rFonts w:ascii="Arial" w:hAnsi="Arial" w:cs="Arial"/>
                <w:color w:val="333F48"/>
                <w:sz w:val="20"/>
                <w:szCs w:val="20"/>
                <w:lang w:val="en-US"/>
              </w:rPr>
              <w:t>What is the age and condition of water heating equipment</w:t>
            </w:r>
            <w:r>
              <w:rPr>
                <w:rFonts w:ascii="Arial" w:hAnsi="Arial" w:cs="Arial"/>
                <w:color w:val="333F48"/>
                <w:sz w:val="20"/>
                <w:szCs w:val="20"/>
                <w:lang w:val="en-US"/>
              </w:rPr>
              <w:t>?</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B703881" w14:textId="77777777" w:rsidR="00A64764" w:rsidRPr="000017CC" w:rsidRDefault="00A64764"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B34850D" w14:textId="77777777" w:rsidR="00A64764" w:rsidRPr="000017CC" w:rsidRDefault="00A64764"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8E13BE9" w14:textId="77777777" w:rsidR="00A64764" w:rsidRPr="000017CC" w:rsidRDefault="00A64764" w:rsidP="00CA39FA">
            <w:pPr>
              <w:spacing w:before="120" w:after="120"/>
              <w:rPr>
                <w:rFonts w:ascii="Arial" w:hAnsi="Arial" w:cs="Arial"/>
                <w:color w:val="333F48"/>
                <w:sz w:val="20"/>
                <w:szCs w:val="20"/>
              </w:rPr>
            </w:pPr>
          </w:p>
        </w:tc>
      </w:tr>
      <w:tr w:rsidR="00A64764" w:rsidRPr="006C3DAF" w14:paraId="53BE53C1"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53D98A7" w14:textId="7D2B0316" w:rsidR="00A64764" w:rsidRPr="00DB1CAD" w:rsidRDefault="00DB1CAD" w:rsidP="00CA39FA">
            <w:pPr>
              <w:spacing w:before="120" w:after="120"/>
              <w:rPr>
                <w:rFonts w:ascii="Arial" w:hAnsi="Arial" w:cs="Arial"/>
                <w:color w:val="333F48"/>
                <w:sz w:val="20"/>
                <w:szCs w:val="20"/>
              </w:rPr>
            </w:pPr>
            <w:r>
              <w:rPr>
                <w:rFonts w:ascii="Arial" w:hAnsi="Arial" w:cs="Arial"/>
                <w:color w:val="333F48"/>
                <w:sz w:val="20"/>
                <w:szCs w:val="20"/>
              </w:rPr>
              <w:t>Have controls been set to match occupancy?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163188" w14:textId="77777777" w:rsidR="00A64764" w:rsidRPr="000017CC" w:rsidRDefault="00A64764"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719C8" w14:textId="77777777" w:rsidR="00A64764" w:rsidRPr="000017CC" w:rsidRDefault="00A64764"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4CC4C" w14:textId="77777777" w:rsidR="00A64764" w:rsidRPr="000017CC" w:rsidRDefault="00A64764" w:rsidP="00CA39FA">
            <w:pPr>
              <w:spacing w:before="120" w:after="120"/>
              <w:rPr>
                <w:rFonts w:ascii="Arial" w:hAnsi="Arial" w:cs="Arial"/>
                <w:color w:val="333F48"/>
                <w:sz w:val="20"/>
                <w:szCs w:val="20"/>
              </w:rPr>
            </w:pPr>
          </w:p>
        </w:tc>
      </w:tr>
      <w:tr w:rsidR="00A64764" w:rsidRPr="006C3DAF" w14:paraId="2F135B95"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79FEC47" w14:textId="41D65952" w:rsidR="00A64764" w:rsidRPr="00DB1CAD" w:rsidRDefault="00DB1CAD" w:rsidP="00CA39FA">
            <w:pPr>
              <w:spacing w:before="120" w:after="120"/>
              <w:rPr>
                <w:rFonts w:ascii="Arial" w:hAnsi="Arial" w:cs="Arial"/>
                <w:color w:val="333F48"/>
                <w:sz w:val="20"/>
                <w:szCs w:val="20"/>
              </w:rPr>
            </w:pPr>
            <w:r>
              <w:rPr>
                <w:rFonts w:ascii="Arial" w:hAnsi="Arial" w:cs="Arial"/>
                <w:color w:val="333F48"/>
                <w:sz w:val="20"/>
                <w:szCs w:val="20"/>
              </w:rPr>
              <w:t>Are hot water cylinders and valves fully insulated?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383F7A" w14:textId="77777777" w:rsidR="00A64764" w:rsidRPr="000017CC" w:rsidRDefault="00A64764"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8036F" w14:textId="77777777" w:rsidR="00A64764" w:rsidRPr="000017CC" w:rsidRDefault="00A64764"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D8AA8A" w14:textId="77777777" w:rsidR="00A64764" w:rsidRPr="000017CC" w:rsidRDefault="00A64764" w:rsidP="00CA39FA">
            <w:pPr>
              <w:spacing w:before="120" w:after="120"/>
              <w:rPr>
                <w:rFonts w:ascii="Arial" w:hAnsi="Arial" w:cs="Arial"/>
                <w:color w:val="333F48"/>
                <w:sz w:val="20"/>
                <w:szCs w:val="20"/>
              </w:rPr>
            </w:pPr>
          </w:p>
        </w:tc>
      </w:tr>
      <w:tr w:rsidR="00A64764" w:rsidRPr="006C3DAF" w14:paraId="12A7B7B1"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AD28BE" w14:textId="07F3E6E1" w:rsidR="00A64764" w:rsidRPr="004130EB" w:rsidRDefault="004130EB" w:rsidP="00CA39FA">
            <w:pPr>
              <w:spacing w:before="120" w:after="120"/>
              <w:rPr>
                <w:rFonts w:ascii="Arial" w:hAnsi="Arial" w:cs="Arial"/>
                <w:color w:val="333F48"/>
                <w:sz w:val="20"/>
                <w:szCs w:val="20"/>
              </w:rPr>
            </w:pPr>
            <w:r>
              <w:rPr>
                <w:rFonts w:ascii="Arial" w:hAnsi="Arial" w:cs="Arial"/>
                <w:color w:val="333F48"/>
                <w:sz w:val="20"/>
                <w:szCs w:val="20"/>
              </w:rPr>
              <w:t>Are all hot water distribution pipes insulated?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00AAAF" w14:textId="77777777" w:rsidR="00A64764" w:rsidRPr="000017CC" w:rsidRDefault="00A64764"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A0D51C" w14:textId="77777777" w:rsidR="00A64764" w:rsidRPr="000017CC" w:rsidRDefault="00A64764"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1C95B2" w14:textId="77777777" w:rsidR="00A64764" w:rsidRPr="000017CC" w:rsidRDefault="00A64764" w:rsidP="00CA39FA">
            <w:pPr>
              <w:spacing w:before="120" w:after="120"/>
              <w:rPr>
                <w:rFonts w:ascii="Arial" w:hAnsi="Arial" w:cs="Arial"/>
                <w:color w:val="333F48"/>
                <w:sz w:val="20"/>
                <w:szCs w:val="20"/>
              </w:rPr>
            </w:pPr>
          </w:p>
        </w:tc>
      </w:tr>
      <w:tr w:rsidR="00A64764" w:rsidRPr="006C3DAF" w14:paraId="792C0E97"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73EB5AD" w14:textId="5D46ADE9" w:rsidR="00A64764" w:rsidRPr="004130EB" w:rsidRDefault="004130EB" w:rsidP="00CA39FA">
            <w:pPr>
              <w:spacing w:before="120" w:after="120"/>
              <w:rPr>
                <w:rFonts w:ascii="Arial" w:hAnsi="Arial" w:cs="Arial"/>
                <w:color w:val="333F48"/>
                <w:sz w:val="20"/>
                <w:szCs w:val="20"/>
              </w:rPr>
            </w:pPr>
            <w:r>
              <w:rPr>
                <w:rFonts w:ascii="Arial" w:hAnsi="Arial" w:cs="Arial"/>
                <w:color w:val="333F48"/>
                <w:sz w:val="20"/>
                <w:szCs w:val="20"/>
              </w:rPr>
              <w:lastRenderedPageBreak/>
              <w:t>Have efficient taps and shower heads been fitted?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CC866A" w14:textId="77777777" w:rsidR="00A64764" w:rsidRPr="000017CC" w:rsidRDefault="00A64764"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4D5ED0" w14:textId="77777777" w:rsidR="00A64764" w:rsidRPr="000017CC" w:rsidRDefault="00A64764"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3AFDEC" w14:textId="77777777" w:rsidR="00A64764" w:rsidRPr="000017CC" w:rsidRDefault="00A64764" w:rsidP="00CA39FA">
            <w:pPr>
              <w:spacing w:before="120" w:after="120"/>
              <w:rPr>
                <w:rFonts w:ascii="Arial" w:hAnsi="Arial" w:cs="Arial"/>
                <w:color w:val="333F48"/>
                <w:sz w:val="20"/>
                <w:szCs w:val="20"/>
              </w:rPr>
            </w:pPr>
          </w:p>
        </w:tc>
      </w:tr>
      <w:tr w:rsidR="00A64764" w:rsidRPr="006C3DAF" w14:paraId="09677ECE"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38A680" w14:textId="10157E7D" w:rsidR="00A64764" w:rsidRPr="004130EB" w:rsidRDefault="00564EE8" w:rsidP="00CA39FA">
            <w:pPr>
              <w:spacing w:before="120" w:after="120"/>
              <w:rPr>
                <w:rFonts w:ascii="Arial" w:hAnsi="Arial" w:cs="Arial"/>
                <w:color w:val="333F48"/>
                <w:sz w:val="20"/>
                <w:szCs w:val="20"/>
              </w:rPr>
            </w:pPr>
            <w:r w:rsidRPr="00564EE8">
              <w:rPr>
                <w:rFonts w:ascii="Arial" w:hAnsi="Arial" w:cs="Arial"/>
                <w:color w:val="333F48"/>
                <w:sz w:val="20"/>
                <w:szCs w:val="20"/>
              </w:rPr>
              <w:t>Are electric immersion heaters used (usually in summer)? Are these effectively controlled?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5848DA" w14:textId="77777777" w:rsidR="00A64764" w:rsidRPr="000017CC" w:rsidRDefault="00A64764"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EFB08F" w14:textId="77777777" w:rsidR="00A64764" w:rsidRPr="000017CC" w:rsidRDefault="00A64764"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551DDE" w14:textId="77777777" w:rsidR="00A64764" w:rsidRPr="000017CC" w:rsidRDefault="00A64764" w:rsidP="00CA39FA">
            <w:pPr>
              <w:spacing w:before="120" w:after="120"/>
              <w:rPr>
                <w:rFonts w:ascii="Arial" w:hAnsi="Arial" w:cs="Arial"/>
                <w:color w:val="333F48"/>
                <w:sz w:val="20"/>
                <w:szCs w:val="20"/>
              </w:rPr>
            </w:pPr>
          </w:p>
        </w:tc>
      </w:tr>
      <w:tr w:rsidR="00A64764" w:rsidRPr="006C3DAF" w14:paraId="345FE588"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2785E4E" w14:textId="1A2C3DA5" w:rsidR="00A64764" w:rsidRPr="000017CC" w:rsidRDefault="00564EE8" w:rsidP="00CA39FA">
            <w:pPr>
              <w:spacing w:before="120" w:after="120"/>
              <w:rPr>
                <w:rFonts w:ascii="Arial" w:hAnsi="Arial" w:cs="Arial"/>
                <w:color w:val="333F48"/>
                <w:sz w:val="20"/>
                <w:szCs w:val="20"/>
              </w:rPr>
            </w:pPr>
            <w:r w:rsidRPr="00564EE8">
              <w:rPr>
                <w:rFonts w:ascii="Arial" w:hAnsi="Arial" w:cs="Arial"/>
                <w:color w:val="333F48"/>
                <w:sz w:val="20"/>
                <w:szCs w:val="20"/>
              </w:rPr>
              <w:t>Is the volume of storage/number of tanks suitable for the demand?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6BC63" w14:textId="77777777" w:rsidR="00A64764" w:rsidRPr="000017CC" w:rsidRDefault="00A64764"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360AF0" w14:textId="77777777" w:rsidR="00A64764" w:rsidRPr="000017CC" w:rsidRDefault="00A64764"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4E8562" w14:textId="77777777" w:rsidR="00A64764" w:rsidRPr="000017CC" w:rsidRDefault="00A64764" w:rsidP="00CA39FA">
            <w:pPr>
              <w:spacing w:before="120" w:after="120"/>
              <w:rPr>
                <w:rFonts w:ascii="Arial" w:hAnsi="Arial" w:cs="Arial"/>
                <w:color w:val="333F48"/>
                <w:sz w:val="20"/>
                <w:szCs w:val="20"/>
              </w:rPr>
            </w:pPr>
          </w:p>
        </w:tc>
      </w:tr>
      <w:tr w:rsidR="00564EE8" w:rsidRPr="006C3DAF" w14:paraId="5F134522"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397CDC6" w14:textId="2D4FE63C" w:rsidR="00564EE8" w:rsidRPr="000017CC" w:rsidRDefault="00564EE8" w:rsidP="00CA39FA">
            <w:pPr>
              <w:spacing w:before="120" w:after="120"/>
              <w:rPr>
                <w:rFonts w:ascii="Arial" w:hAnsi="Arial" w:cs="Arial"/>
                <w:color w:val="333F48"/>
                <w:sz w:val="20"/>
                <w:szCs w:val="20"/>
              </w:rPr>
            </w:pPr>
            <w:r w:rsidRPr="00564EE8">
              <w:rPr>
                <w:rFonts w:ascii="Arial" w:hAnsi="Arial" w:cs="Arial"/>
                <w:color w:val="333F48"/>
                <w:sz w:val="20"/>
                <w:szCs w:val="20"/>
              </w:rPr>
              <w:t>Is the temperature of hot water suitable (consider legionella requirements)?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DFBB2" w14:textId="77777777" w:rsidR="00564EE8" w:rsidRPr="000017CC" w:rsidRDefault="00564EE8"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6DC28A" w14:textId="77777777" w:rsidR="00564EE8" w:rsidRPr="000017CC" w:rsidRDefault="00564EE8"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CD1109" w14:textId="77777777" w:rsidR="00564EE8" w:rsidRPr="000017CC" w:rsidRDefault="00564EE8" w:rsidP="00CA39FA">
            <w:pPr>
              <w:spacing w:before="120" w:after="120"/>
              <w:rPr>
                <w:rFonts w:ascii="Arial" w:hAnsi="Arial" w:cs="Arial"/>
                <w:color w:val="333F48"/>
                <w:sz w:val="20"/>
                <w:szCs w:val="20"/>
              </w:rPr>
            </w:pPr>
          </w:p>
        </w:tc>
      </w:tr>
    </w:tbl>
    <w:p w14:paraId="33FC70C2" w14:textId="77777777" w:rsidR="00A64764" w:rsidRDefault="00A64764" w:rsidP="00650133">
      <w:pPr>
        <w:spacing w:before="240"/>
        <w:rPr>
          <w:rFonts w:ascii="Arial" w:hAnsi="Arial" w:cs="Arial"/>
        </w:rPr>
      </w:pPr>
    </w:p>
    <w:p w14:paraId="720CB99A" w14:textId="77777777" w:rsidR="00D55852" w:rsidRPr="006C3DAF" w:rsidRDefault="00D55852" w:rsidP="00D55852">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D55852" w:rsidRPr="006C3DAF" w14:paraId="49508D35" w14:textId="77777777" w:rsidTr="00CA39FA">
        <w:tc>
          <w:tcPr>
            <w:tcW w:w="10450" w:type="dxa"/>
            <w:gridSpan w:val="4"/>
            <w:tcBorders>
              <w:top w:val="nil"/>
              <w:left w:val="nil"/>
              <w:bottom w:val="single" w:sz="4" w:space="0" w:color="3C2F55"/>
              <w:right w:val="nil"/>
            </w:tcBorders>
            <w:shd w:val="clear" w:color="auto" w:fill="ADA9C6"/>
          </w:tcPr>
          <w:p w14:paraId="6D394673" w14:textId="0544037B" w:rsidR="00D55852" w:rsidRPr="00650133" w:rsidRDefault="00D8261D" w:rsidP="00CA39FA">
            <w:pPr>
              <w:spacing w:before="120" w:after="120"/>
              <w:rPr>
                <w:rFonts w:ascii="Arial" w:hAnsi="Arial" w:cs="Arial"/>
                <w:b/>
                <w:bCs/>
                <w:sz w:val="20"/>
                <w:szCs w:val="20"/>
                <w:lang w:val="en-US"/>
              </w:rPr>
            </w:pPr>
            <w:r>
              <w:rPr>
                <w:rFonts w:ascii="Arial" w:hAnsi="Arial" w:cs="Arial"/>
                <w:b/>
                <w:bCs/>
                <w:sz w:val="20"/>
                <w:szCs w:val="20"/>
                <w:lang w:val="en-US"/>
              </w:rPr>
              <w:t>Building fabric</w:t>
            </w:r>
          </w:p>
        </w:tc>
      </w:tr>
      <w:tr w:rsidR="00D55852" w:rsidRPr="006C3DAF" w14:paraId="2AB421AC" w14:textId="77777777" w:rsidTr="00CA39FA">
        <w:tc>
          <w:tcPr>
            <w:tcW w:w="3969" w:type="dxa"/>
            <w:tcBorders>
              <w:top w:val="single" w:sz="24" w:space="0" w:color="FFFFFF" w:themeColor="background1"/>
              <w:left w:val="nil"/>
              <w:bottom w:val="nil"/>
              <w:right w:val="nil"/>
            </w:tcBorders>
            <w:shd w:val="clear" w:color="auto" w:fill="D2D0E0"/>
          </w:tcPr>
          <w:p w14:paraId="32460598" w14:textId="77777777" w:rsidR="00D55852" w:rsidRPr="00650133" w:rsidRDefault="00D55852"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43515BCE" w14:textId="77777777" w:rsidR="00D55852" w:rsidRPr="00650133" w:rsidRDefault="00D55852"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233BC188" w14:textId="77777777" w:rsidR="00D55852" w:rsidRPr="00650133" w:rsidRDefault="00D55852"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467C5420" w14:textId="77777777" w:rsidR="00D55852" w:rsidRPr="00650133" w:rsidRDefault="00D55852"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D55852" w:rsidRPr="006C3DAF" w14:paraId="30F08DE7"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5B7C995A" w14:textId="20C338B1" w:rsidR="00D55852" w:rsidRPr="000017CC" w:rsidRDefault="00430E75" w:rsidP="00CA39FA">
            <w:pPr>
              <w:spacing w:before="120" w:after="120"/>
              <w:rPr>
                <w:rFonts w:ascii="Arial" w:hAnsi="Arial" w:cs="Arial"/>
                <w:color w:val="333F48"/>
                <w:sz w:val="20"/>
                <w:szCs w:val="20"/>
                <w:lang w:val="en-US"/>
              </w:rPr>
            </w:pPr>
            <w:r w:rsidRPr="00430E75">
              <w:rPr>
                <w:rFonts w:ascii="Arial" w:hAnsi="Arial" w:cs="Arial"/>
                <w:color w:val="333F48"/>
                <w:sz w:val="20"/>
                <w:szCs w:val="20"/>
                <w:lang w:val="en-US"/>
              </w:rPr>
              <w:t>Is the roof insulated to modern thermal standards?</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613F1AD" w14:textId="77777777" w:rsidR="00D55852" w:rsidRPr="000017CC" w:rsidRDefault="00D55852"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62B6DD6" w14:textId="77777777" w:rsidR="00D55852" w:rsidRPr="000017CC" w:rsidRDefault="00D55852"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B218B79" w14:textId="77777777" w:rsidR="00D55852" w:rsidRPr="000017CC" w:rsidRDefault="00D55852" w:rsidP="00CA39FA">
            <w:pPr>
              <w:spacing w:before="120" w:after="120"/>
              <w:rPr>
                <w:rFonts w:ascii="Arial" w:hAnsi="Arial" w:cs="Arial"/>
                <w:color w:val="333F48"/>
                <w:sz w:val="20"/>
                <w:szCs w:val="20"/>
              </w:rPr>
            </w:pPr>
          </w:p>
        </w:tc>
      </w:tr>
      <w:tr w:rsidR="00D55852" w:rsidRPr="006C3DAF" w14:paraId="26B01902"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780B4CE" w14:textId="6F1970E2" w:rsidR="00D55852" w:rsidRPr="000017CC" w:rsidRDefault="00430E75" w:rsidP="00CA39FA">
            <w:pPr>
              <w:spacing w:before="120" w:after="120"/>
              <w:rPr>
                <w:rFonts w:ascii="Arial" w:hAnsi="Arial" w:cs="Arial"/>
                <w:color w:val="333F48"/>
                <w:sz w:val="20"/>
                <w:szCs w:val="20"/>
              </w:rPr>
            </w:pPr>
            <w:r w:rsidRPr="00430E75">
              <w:rPr>
                <w:rFonts w:ascii="Arial" w:hAnsi="Arial" w:cs="Arial"/>
                <w:color w:val="333F48"/>
                <w:sz w:val="20"/>
                <w:szCs w:val="20"/>
              </w:rPr>
              <w:t>Are there any uninsulated cavity walls?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A50D2A" w14:textId="77777777" w:rsidR="00D55852" w:rsidRPr="000017CC" w:rsidRDefault="00D55852"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F6E54A" w14:textId="77777777" w:rsidR="00D55852" w:rsidRPr="000017CC" w:rsidRDefault="00D55852"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C72A57" w14:textId="77777777" w:rsidR="00D55852" w:rsidRPr="000017CC" w:rsidRDefault="00D55852" w:rsidP="00CA39FA">
            <w:pPr>
              <w:spacing w:before="120" w:after="120"/>
              <w:rPr>
                <w:rFonts w:ascii="Arial" w:hAnsi="Arial" w:cs="Arial"/>
                <w:color w:val="333F48"/>
                <w:sz w:val="20"/>
                <w:szCs w:val="20"/>
              </w:rPr>
            </w:pPr>
          </w:p>
        </w:tc>
      </w:tr>
      <w:tr w:rsidR="00D55852" w:rsidRPr="006C3DAF" w14:paraId="7D1AF512"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CBC2D8E" w14:textId="481C7C48" w:rsidR="00D55852" w:rsidRPr="000017CC" w:rsidRDefault="00430E75" w:rsidP="00CA39FA">
            <w:pPr>
              <w:spacing w:before="120" w:after="120"/>
              <w:rPr>
                <w:rFonts w:ascii="Arial" w:hAnsi="Arial" w:cs="Arial"/>
                <w:color w:val="333F48"/>
                <w:sz w:val="20"/>
                <w:szCs w:val="20"/>
              </w:rPr>
            </w:pPr>
            <w:r w:rsidRPr="00430E75">
              <w:rPr>
                <w:rFonts w:ascii="Arial" w:hAnsi="Arial" w:cs="Arial"/>
                <w:color w:val="333F48"/>
                <w:sz w:val="20"/>
                <w:szCs w:val="20"/>
              </w:rPr>
              <w:t>Are there signs of dampness anywhere?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2C7388" w14:textId="77777777" w:rsidR="00D55852" w:rsidRPr="000017CC" w:rsidRDefault="00D55852"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59052B" w14:textId="77777777" w:rsidR="00D55852" w:rsidRPr="000017CC" w:rsidRDefault="00D55852"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81783" w14:textId="77777777" w:rsidR="00D55852" w:rsidRPr="000017CC" w:rsidRDefault="00D55852" w:rsidP="00CA39FA">
            <w:pPr>
              <w:spacing w:before="120" w:after="120"/>
              <w:rPr>
                <w:rFonts w:ascii="Arial" w:hAnsi="Arial" w:cs="Arial"/>
                <w:color w:val="333F48"/>
                <w:sz w:val="20"/>
                <w:szCs w:val="20"/>
              </w:rPr>
            </w:pPr>
          </w:p>
        </w:tc>
      </w:tr>
      <w:tr w:rsidR="00D55852" w:rsidRPr="006C3DAF" w14:paraId="401E75C7"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E38B6BE" w14:textId="5FDADA32" w:rsidR="00D55852" w:rsidRPr="00510115" w:rsidRDefault="00510115" w:rsidP="00CA39FA">
            <w:pPr>
              <w:spacing w:before="120" w:after="120"/>
              <w:rPr>
                <w:rFonts w:ascii="Arial" w:hAnsi="Arial" w:cs="Arial"/>
                <w:color w:val="333F48"/>
                <w:sz w:val="20"/>
                <w:szCs w:val="20"/>
              </w:rPr>
            </w:pPr>
            <w:r w:rsidRPr="00510115">
              <w:rPr>
                <w:rFonts w:ascii="Arial" w:hAnsi="Arial" w:cs="Arial"/>
                <w:color w:val="333F48"/>
                <w:sz w:val="20"/>
                <w:szCs w:val="20"/>
              </w:rPr>
              <w:t>Are windows at least double-glazed or secondary glazed</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C74C99" w14:textId="77777777" w:rsidR="00D55852" w:rsidRPr="000017CC" w:rsidRDefault="00D55852"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25E8C" w14:textId="77777777" w:rsidR="00D55852" w:rsidRPr="000017CC" w:rsidRDefault="00D55852"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2204F" w14:textId="77777777" w:rsidR="00D55852" w:rsidRPr="000017CC" w:rsidRDefault="00D55852" w:rsidP="00CA39FA">
            <w:pPr>
              <w:spacing w:before="120" w:after="120"/>
              <w:rPr>
                <w:rFonts w:ascii="Arial" w:hAnsi="Arial" w:cs="Arial"/>
                <w:color w:val="333F48"/>
                <w:sz w:val="20"/>
                <w:szCs w:val="20"/>
              </w:rPr>
            </w:pPr>
          </w:p>
        </w:tc>
      </w:tr>
      <w:tr w:rsidR="00D55852" w:rsidRPr="006C3DAF" w14:paraId="2F7574EB"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B992F87" w14:textId="51430AC0" w:rsidR="00D55852" w:rsidRPr="000017CC" w:rsidRDefault="00C02561" w:rsidP="00CA39FA">
            <w:pPr>
              <w:spacing w:before="120" w:after="120"/>
              <w:rPr>
                <w:rFonts w:ascii="Arial" w:hAnsi="Arial" w:cs="Arial"/>
                <w:color w:val="333F48"/>
                <w:sz w:val="20"/>
                <w:szCs w:val="20"/>
              </w:rPr>
            </w:pPr>
            <w:r w:rsidRPr="00C02561">
              <w:rPr>
                <w:rFonts w:ascii="Arial" w:hAnsi="Arial" w:cs="Arial"/>
                <w:color w:val="333F48"/>
                <w:sz w:val="20"/>
                <w:szCs w:val="20"/>
              </w:rPr>
              <w:t>Are there any air leaks at windows and doors or other openings?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C13EE2" w14:textId="77777777" w:rsidR="00D55852" w:rsidRPr="000017CC" w:rsidRDefault="00D55852"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965339" w14:textId="77777777" w:rsidR="00D55852" w:rsidRPr="000017CC" w:rsidRDefault="00D55852"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37391" w14:textId="77777777" w:rsidR="00D55852" w:rsidRPr="000017CC" w:rsidRDefault="00D55852" w:rsidP="00CA39FA">
            <w:pPr>
              <w:spacing w:before="120" w:after="120"/>
              <w:rPr>
                <w:rFonts w:ascii="Arial" w:hAnsi="Arial" w:cs="Arial"/>
                <w:color w:val="333F48"/>
                <w:sz w:val="20"/>
                <w:szCs w:val="20"/>
              </w:rPr>
            </w:pPr>
          </w:p>
        </w:tc>
      </w:tr>
      <w:tr w:rsidR="00D55852" w:rsidRPr="006C3DAF" w14:paraId="135937A5"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8131CC9" w14:textId="7F99282D" w:rsidR="00D55852" w:rsidRPr="00C02561" w:rsidRDefault="00C02561" w:rsidP="00CA39FA">
            <w:pPr>
              <w:spacing w:before="120" w:after="120"/>
              <w:rPr>
                <w:rFonts w:ascii="Arial" w:hAnsi="Arial" w:cs="Arial"/>
                <w:color w:val="333F48"/>
                <w:sz w:val="20"/>
                <w:szCs w:val="20"/>
              </w:rPr>
            </w:pPr>
            <w:r>
              <w:rPr>
                <w:rFonts w:ascii="Arial" w:hAnsi="Arial" w:cs="Arial"/>
                <w:color w:val="333F48"/>
                <w:sz w:val="20"/>
                <w:szCs w:val="20"/>
              </w:rPr>
              <w:t>Are windows and roof lights clean?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441474" w14:textId="77777777" w:rsidR="00D55852" w:rsidRPr="000017CC" w:rsidRDefault="00D55852"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D159EA" w14:textId="77777777" w:rsidR="00D55852" w:rsidRPr="000017CC" w:rsidRDefault="00D55852"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3538D" w14:textId="77777777" w:rsidR="00D55852" w:rsidRPr="000017CC" w:rsidRDefault="00D55852" w:rsidP="00CA39FA">
            <w:pPr>
              <w:spacing w:before="120" w:after="120"/>
              <w:rPr>
                <w:rFonts w:ascii="Arial" w:hAnsi="Arial" w:cs="Arial"/>
                <w:color w:val="333F48"/>
                <w:sz w:val="20"/>
                <w:szCs w:val="20"/>
              </w:rPr>
            </w:pPr>
          </w:p>
        </w:tc>
      </w:tr>
      <w:tr w:rsidR="00D55852" w:rsidRPr="006C3DAF" w14:paraId="6C705A3D"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0B86C50" w14:textId="4B6571B9" w:rsidR="00D55852" w:rsidRPr="000017CC" w:rsidRDefault="005A67A5" w:rsidP="00CA39FA">
            <w:pPr>
              <w:spacing w:before="120" w:after="120"/>
              <w:rPr>
                <w:rFonts w:ascii="Arial" w:hAnsi="Arial" w:cs="Arial"/>
                <w:color w:val="333F48"/>
                <w:sz w:val="20"/>
                <w:szCs w:val="20"/>
              </w:rPr>
            </w:pPr>
            <w:r w:rsidRPr="005A67A5">
              <w:rPr>
                <w:rFonts w:ascii="Arial" w:hAnsi="Arial" w:cs="Arial"/>
                <w:color w:val="333F48"/>
                <w:sz w:val="20"/>
                <w:szCs w:val="20"/>
              </w:rPr>
              <w:t>Do all doors close automatically and quickly?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01BD2" w14:textId="77777777" w:rsidR="00D55852" w:rsidRPr="000017CC" w:rsidRDefault="00D55852"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80A33" w14:textId="77777777" w:rsidR="00D55852" w:rsidRPr="000017CC" w:rsidRDefault="00D55852"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C283D" w14:textId="77777777" w:rsidR="00D55852" w:rsidRPr="000017CC" w:rsidRDefault="00D55852" w:rsidP="00CA39FA">
            <w:pPr>
              <w:spacing w:before="120" w:after="120"/>
              <w:rPr>
                <w:rFonts w:ascii="Arial" w:hAnsi="Arial" w:cs="Arial"/>
                <w:color w:val="333F48"/>
                <w:sz w:val="20"/>
                <w:szCs w:val="20"/>
              </w:rPr>
            </w:pPr>
          </w:p>
        </w:tc>
      </w:tr>
      <w:tr w:rsidR="00C02561" w:rsidRPr="006C3DAF" w14:paraId="2006D049"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4360EED" w14:textId="173CDBD8" w:rsidR="00C02561" w:rsidRPr="005A67A5" w:rsidRDefault="005A67A5" w:rsidP="00CA39FA">
            <w:pPr>
              <w:spacing w:before="120" w:after="120"/>
              <w:rPr>
                <w:rFonts w:ascii="Arial" w:hAnsi="Arial" w:cs="Arial"/>
                <w:color w:val="333F48"/>
                <w:sz w:val="20"/>
                <w:szCs w:val="20"/>
              </w:rPr>
            </w:pPr>
            <w:r w:rsidRPr="005A67A5">
              <w:rPr>
                <w:rFonts w:ascii="Arial" w:hAnsi="Arial" w:cs="Arial"/>
                <w:color w:val="333F48"/>
                <w:sz w:val="20"/>
                <w:szCs w:val="20"/>
              </w:rPr>
              <w:t>Is the space available used in an efficient way</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76E65" w14:textId="77777777" w:rsidR="00C02561" w:rsidRPr="000017CC" w:rsidRDefault="00C02561"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82D96E" w14:textId="77777777" w:rsidR="00C02561" w:rsidRPr="000017CC" w:rsidRDefault="00C02561"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DC2867" w14:textId="77777777" w:rsidR="00C02561" w:rsidRPr="000017CC" w:rsidRDefault="00C02561" w:rsidP="00CA39FA">
            <w:pPr>
              <w:spacing w:before="120" w:after="120"/>
              <w:rPr>
                <w:rFonts w:ascii="Arial" w:hAnsi="Arial" w:cs="Arial"/>
                <w:color w:val="333F48"/>
                <w:sz w:val="20"/>
                <w:szCs w:val="20"/>
              </w:rPr>
            </w:pPr>
          </w:p>
        </w:tc>
      </w:tr>
      <w:tr w:rsidR="00C02561" w:rsidRPr="006C3DAF" w14:paraId="181C0E9C"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F9804B0" w14:textId="5379411C" w:rsidR="00C02561" w:rsidRPr="000017CC" w:rsidRDefault="005A67A5" w:rsidP="00CA39FA">
            <w:pPr>
              <w:spacing w:before="120" w:after="120"/>
              <w:rPr>
                <w:rFonts w:ascii="Arial" w:hAnsi="Arial" w:cs="Arial"/>
                <w:color w:val="333F48"/>
                <w:sz w:val="20"/>
                <w:szCs w:val="20"/>
              </w:rPr>
            </w:pPr>
            <w:r w:rsidRPr="005A67A5">
              <w:rPr>
                <w:rFonts w:ascii="Arial" w:hAnsi="Arial" w:cs="Arial"/>
                <w:color w:val="333F48"/>
                <w:sz w:val="20"/>
                <w:szCs w:val="20"/>
              </w:rPr>
              <w:t>Do you have loading areas with doors left open (potentially for vehicle access)?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F87AD3" w14:textId="77777777" w:rsidR="00C02561" w:rsidRPr="000017CC" w:rsidRDefault="00C02561"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8CD4E8" w14:textId="77777777" w:rsidR="00C02561" w:rsidRPr="000017CC" w:rsidRDefault="00C02561"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D0A379" w14:textId="77777777" w:rsidR="00C02561" w:rsidRPr="000017CC" w:rsidRDefault="00C02561" w:rsidP="00CA39FA">
            <w:pPr>
              <w:spacing w:before="120" w:after="120"/>
              <w:rPr>
                <w:rFonts w:ascii="Arial" w:hAnsi="Arial" w:cs="Arial"/>
                <w:color w:val="333F48"/>
                <w:sz w:val="20"/>
                <w:szCs w:val="20"/>
              </w:rPr>
            </w:pPr>
          </w:p>
        </w:tc>
      </w:tr>
      <w:tr w:rsidR="00C02561" w:rsidRPr="006C3DAF" w14:paraId="2CDE4FE0"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502C152" w14:textId="5ADD12D4" w:rsidR="00C02561" w:rsidRPr="000017CC" w:rsidRDefault="005A67A5" w:rsidP="00CA39FA">
            <w:pPr>
              <w:spacing w:before="120" w:after="120"/>
              <w:rPr>
                <w:rFonts w:ascii="Arial" w:hAnsi="Arial" w:cs="Arial"/>
                <w:color w:val="333F48"/>
                <w:sz w:val="20"/>
                <w:szCs w:val="20"/>
              </w:rPr>
            </w:pPr>
            <w:r w:rsidRPr="005A67A5">
              <w:rPr>
                <w:rFonts w:ascii="Arial" w:hAnsi="Arial" w:cs="Arial"/>
                <w:color w:val="333F48"/>
                <w:sz w:val="20"/>
                <w:szCs w:val="20"/>
              </w:rPr>
              <w:t>Are there any areas of solar gain? Is this capitalised on or does it cause an overheating issue?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BF55AE" w14:textId="77777777" w:rsidR="00C02561" w:rsidRPr="000017CC" w:rsidRDefault="00C02561"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46EDD1" w14:textId="77777777" w:rsidR="00C02561" w:rsidRPr="000017CC" w:rsidRDefault="00C02561"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1E638F" w14:textId="77777777" w:rsidR="00C02561" w:rsidRPr="000017CC" w:rsidRDefault="00C02561" w:rsidP="00CA39FA">
            <w:pPr>
              <w:spacing w:before="120" w:after="120"/>
              <w:rPr>
                <w:rFonts w:ascii="Arial" w:hAnsi="Arial" w:cs="Arial"/>
                <w:color w:val="333F48"/>
                <w:sz w:val="20"/>
                <w:szCs w:val="20"/>
              </w:rPr>
            </w:pPr>
          </w:p>
        </w:tc>
      </w:tr>
    </w:tbl>
    <w:p w14:paraId="6AEB404A" w14:textId="292C57B1" w:rsidR="00D55852" w:rsidRDefault="00D55852" w:rsidP="00650133">
      <w:pPr>
        <w:spacing w:before="240"/>
        <w:rPr>
          <w:rFonts w:ascii="Arial" w:hAnsi="Arial" w:cs="Arial"/>
        </w:rPr>
      </w:pPr>
    </w:p>
    <w:p w14:paraId="252CEC88" w14:textId="477ADEF8" w:rsidR="00F82E4B" w:rsidRDefault="00F82E4B" w:rsidP="00650133">
      <w:pPr>
        <w:spacing w:before="240"/>
        <w:rPr>
          <w:rFonts w:ascii="Arial" w:hAnsi="Arial" w:cs="Arial"/>
        </w:rPr>
      </w:pPr>
    </w:p>
    <w:p w14:paraId="4FC8A776" w14:textId="77777777" w:rsidR="00F82E4B" w:rsidRDefault="00F82E4B" w:rsidP="00650133">
      <w:pPr>
        <w:spacing w:before="240"/>
        <w:rPr>
          <w:rFonts w:ascii="Arial" w:hAnsi="Arial" w:cs="Arial"/>
        </w:rPr>
      </w:pPr>
    </w:p>
    <w:p w14:paraId="429837C7" w14:textId="77777777" w:rsidR="00D8261D" w:rsidRPr="006C3DAF" w:rsidRDefault="00D8261D" w:rsidP="00D8261D">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D8261D" w:rsidRPr="006C3DAF" w14:paraId="7F4A56C6" w14:textId="77777777" w:rsidTr="00CA39FA">
        <w:tc>
          <w:tcPr>
            <w:tcW w:w="10450" w:type="dxa"/>
            <w:gridSpan w:val="4"/>
            <w:tcBorders>
              <w:top w:val="nil"/>
              <w:left w:val="nil"/>
              <w:bottom w:val="single" w:sz="4" w:space="0" w:color="3C2F55"/>
              <w:right w:val="nil"/>
            </w:tcBorders>
            <w:shd w:val="clear" w:color="auto" w:fill="ADA9C6"/>
          </w:tcPr>
          <w:p w14:paraId="64A09393" w14:textId="284AB2B3" w:rsidR="00D8261D" w:rsidRPr="00650133" w:rsidRDefault="00D8261D" w:rsidP="00CA39FA">
            <w:pPr>
              <w:spacing w:before="120" w:after="120"/>
              <w:rPr>
                <w:rFonts w:ascii="Arial" w:hAnsi="Arial" w:cs="Arial"/>
                <w:b/>
                <w:bCs/>
                <w:sz w:val="20"/>
                <w:szCs w:val="20"/>
                <w:lang w:val="en-US"/>
              </w:rPr>
            </w:pPr>
            <w:r>
              <w:rPr>
                <w:rFonts w:ascii="Arial" w:hAnsi="Arial" w:cs="Arial"/>
                <w:b/>
                <w:bCs/>
                <w:sz w:val="20"/>
                <w:szCs w:val="20"/>
                <w:lang w:val="en-US"/>
              </w:rPr>
              <w:lastRenderedPageBreak/>
              <w:t xml:space="preserve">Lighting: lamps </w:t>
            </w:r>
          </w:p>
        </w:tc>
      </w:tr>
      <w:tr w:rsidR="00D8261D" w:rsidRPr="006C3DAF" w14:paraId="77D11240" w14:textId="77777777" w:rsidTr="00CA39FA">
        <w:tc>
          <w:tcPr>
            <w:tcW w:w="3969" w:type="dxa"/>
            <w:tcBorders>
              <w:top w:val="single" w:sz="24" w:space="0" w:color="FFFFFF" w:themeColor="background1"/>
              <w:left w:val="nil"/>
              <w:bottom w:val="nil"/>
              <w:right w:val="nil"/>
            </w:tcBorders>
            <w:shd w:val="clear" w:color="auto" w:fill="D2D0E0"/>
          </w:tcPr>
          <w:p w14:paraId="61EFEB1B" w14:textId="77777777" w:rsidR="00D8261D" w:rsidRPr="00650133" w:rsidRDefault="00D8261D"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4C1B4A57" w14:textId="77777777" w:rsidR="00D8261D" w:rsidRPr="00650133" w:rsidRDefault="00D8261D"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4DFFDC26" w14:textId="77777777" w:rsidR="00D8261D" w:rsidRPr="00650133" w:rsidRDefault="00D8261D"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6BAD70E6" w14:textId="77777777" w:rsidR="00D8261D" w:rsidRPr="00650133" w:rsidRDefault="00D8261D"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D8261D" w:rsidRPr="006C3DAF" w14:paraId="03B389AA"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2AB61444" w14:textId="69F572FD" w:rsidR="00D8261D" w:rsidRPr="000017CC" w:rsidRDefault="00EA2B28" w:rsidP="00CA39FA">
            <w:pPr>
              <w:spacing w:before="120" w:after="120"/>
              <w:rPr>
                <w:rFonts w:ascii="Arial" w:hAnsi="Arial" w:cs="Arial"/>
                <w:color w:val="333F48"/>
                <w:sz w:val="20"/>
                <w:szCs w:val="20"/>
                <w:lang w:val="en-US"/>
              </w:rPr>
            </w:pPr>
            <w:r w:rsidRPr="00EA2B28">
              <w:rPr>
                <w:rFonts w:ascii="Arial" w:hAnsi="Arial" w:cs="Arial"/>
                <w:color w:val="333F48"/>
                <w:sz w:val="20"/>
                <w:szCs w:val="20"/>
                <w:lang w:val="en-US"/>
              </w:rPr>
              <w:t>Are there any areas of over-lighting or under-lighting?</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63447A7" w14:textId="77777777" w:rsidR="00D8261D" w:rsidRPr="000017CC" w:rsidRDefault="00D8261D"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EAD8811" w14:textId="77777777" w:rsidR="00D8261D" w:rsidRPr="000017CC" w:rsidRDefault="00D8261D"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249C912" w14:textId="77777777" w:rsidR="00D8261D" w:rsidRPr="000017CC" w:rsidRDefault="00D8261D" w:rsidP="00CA39FA">
            <w:pPr>
              <w:spacing w:before="120" w:after="120"/>
              <w:rPr>
                <w:rFonts w:ascii="Arial" w:hAnsi="Arial" w:cs="Arial"/>
                <w:color w:val="333F48"/>
                <w:sz w:val="20"/>
                <w:szCs w:val="20"/>
              </w:rPr>
            </w:pPr>
          </w:p>
        </w:tc>
      </w:tr>
      <w:tr w:rsidR="00D8261D" w:rsidRPr="006C3DAF" w14:paraId="7925DC70"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9B4F53C" w14:textId="4EA9A6F8" w:rsidR="00D8261D" w:rsidRPr="000017CC" w:rsidRDefault="00EA2B28" w:rsidP="00CA39FA">
            <w:pPr>
              <w:spacing w:before="120" w:after="120"/>
              <w:rPr>
                <w:rFonts w:ascii="Arial" w:hAnsi="Arial" w:cs="Arial"/>
                <w:color w:val="333F48"/>
                <w:sz w:val="20"/>
                <w:szCs w:val="20"/>
              </w:rPr>
            </w:pPr>
            <w:r w:rsidRPr="00EA2B28">
              <w:rPr>
                <w:rFonts w:ascii="Arial" w:hAnsi="Arial" w:cs="Arial"/>
                <w:color w:val="333F48"/>
                <w:sz w:val="20"/>
                <w:szCs w:val="20"/>
              </w:rPr>
              <w:t>Are there any tungsten lamps still in use (for example, in desk lights)?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30B44C"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81959C"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555EE2" w14:textId="77777777" w:rsidR="00D8261D" w:rsidRPr="000017CC" w:rsidRDefault="00D8261D" w:rsidP="00CA39FA">
            <w:pPr>
              <w:spacing w:before="120" w:after="120"/>
              <w:rPr>
                <w:rFonts w:ascii="Arial" w:hAnsi="Arial" w:cs="Arial"/>
                <w:color w:val="333F48"/>
                <w:sz w:val="20"/>
                <w:szCs w:val="20"/>
              </w:rPr>
            </w:pPr>
          </w:p>
        </w:tc>
      </w:tr>
      <w:tr w:rsidR="00D8261D" w:rsidRPr="006C3DAF" w14:paraId="3DD0CF65"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C86BACF" w14:textId="09457F0A" w:rsidR="00D8261D" w:rsidRPr="000017CC" w:rsidRDefault="00D07405" w:rsidP="00CA39FA">
            <w:pPr>
              <w:spacing w:before="120" w:after="120"/>
              <w:rPr>
                <w:rFonts w:ascii="Arial" w:hAnsi="Arial" w:cs="Arial"/>
                <w:color w:val="333F48"/>
                <w:sz w:val="20"/>
                <w:szCs w:val="20"/>
              </w:rPr>
            </w:pPr>
            <w:r w:rsidRPr="00D07405">
              <w:rPr>
                <w:rFonts w:ascii="Arial" w:hAnsi="Arial" w:cs="Arial"/>
                <w:color w:val="333F48"/>
                <w:sz w:val="20"/>
                <w:szCs w:val="20"/>
              </w:rPr>
              <w:t>Have T12 or T8 fluorescent lamps been replaced by lower energy alternatives?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B97670"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0154FE"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2677DA" w14:textId="77777777" w:rsidR="00D8261D" w:rsidRPr="000017CC" w:rsidRDefault="00D8261D" w:rsidP="00CA39FA">
            <w:pPr>
              <w:spacing w:before="120" w:after="120"/>
              <w:rPr>
                <w:rFonts w:ascii="Arial" w:hAnsi="Arial" w:cs="Arial"/>
                <w:color w:val="333F48"/>
                <w:sz w:val="20"/>
                <w:szCs w:val="20"/>
              </w:rPr>
            </w:pPr>
          </w:p>
        </w:tc>
      </w:tr>
      <w:tr w:rsidR="00D8261D" w:rsidRPr="006C3DAF" w14:paraId="2DA5ED29"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EB1306F" w14:textId="5D792F3E" w:rsidR="00D8261D" w:rsidRPr="000017CC" w:rsidRDefault="00D07405" w:rsidP="00CA39FA">
            <w:pPr>
              <w:spacing w:before="120" w:after="120"/>
              <w:rPr>
                <w:rFonts w:ascii="Arial" w:hAnsi="Arial" w:cs="Arial"/>
                <w:color w:val="333F48"/>
                <w:sz w:val="20"/>
                <w:szCs w:val="20"/>
              </w:rPr>
            </w:pPr>
            <w:r w:rsidRPr="00D07405">
              <w:rPr>
                <w:rFonts w:ascii="Arial" w:hAnsi="Arial" w:cs="Arial"/>
                <w:color w:val="333F48"/>
                <w:sz w:val="20"/>
                <w:szCs w:val="20"/>
              </w:rPr>
              <w:t>Can halogen lamps be replaced by CFL or LED versions?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9BC487"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CF3D57"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712BB1" w14:textId="77777777" w:rsidR="00D8261D" w:rsidRPr="000017CC" w:rsidRDefault="00D8261D" w:rsidP="00CA39FA">
            <w:pPr>
              <w:spacing w:before="120" w:after="120"/>
              <w:rPr>
                <w:rFonts w:ascii="Arial" w:hAnsi="Arial" w:cs="Arial"/>
                <w:color w:val="333F48"/>
                <w:sz w:val="20"/>
                <w:szCs w:val="20"/>
              </w:rPr>
            </w:pPr>
          </w:p>
        </w:tc>
      </w:tr>
      <w:tr w:rsidR="00D8261D" w:rsidRPr="006C3DAF" w14:paraId="3600DFCA"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187F8CA" w14:textId="5353E02D" w:rsidR="00D8261D" w:rsidRPr="00D07405" w:rsidRDefault="00D07405" w:rsidP="00CA39FA">
            <w:pPr>
              <w:spacing w:before="120" w:after="120"/>
              <w:rPr>
                <w:rFonts w:ascii="Arial" w:hAnsi="Arial" w:cs="Arial"/>
                <w:color w:val="333F48"/>
                <w:sz w:val="20"/>
                <w:szCs w:val="20"/>
              </w:rPr>
            </w:pPr>
            <w:r w:rsidRPr="00D07405">
              <w:rPr>
                <w:rFonts w:ascii="Arial" w:hAnsi="Arial" w:cs="Arial"/>
                <w:color w:val="333F48"/>
                <w:sz w:val="20"/>
                <w:szCs w:val="20"/>
              </w:rPr>
              <w:t>Can light output be reduced in any exterior lamps</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602E61"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E026A4"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372E87" w14:textId="77777777" w:rsidR="00D8261D" w:rsidRPr="000017CC" w:rsidRDefault="00D8261D" w:rsidP="00CA39FA">
            <w:pPr>
              <w:spacing w:before="120" w:after="120"/>
              <w:rPr>
                <w:rFonts w:ascii="Arial" w:hAnsi="Arial" w:cs="Arial"/>
                <w:color w:val="333F48"/>
                <w:sz w:val="20"/>
                <w:szCs w:val="20"/>
              </w:rPr>
            </w:pPr>
          </w:p>
        </w:tc>
      </w:tr>
      <w:tr w:rsidR="00D8261D" w:rsidRPr="006C3DAF" w14:paraId="117D8E10"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CBA327" w14:textId="3E52612E" w:rsidR="00D8261D" w:rsidRPr="000017CC" w:rsidRDefault="00D07405" w:rsidP="00CA39FA">
            <w:pPr>
              <w:spacing w:before="120" w:after="120"/>
              <w:rPr>
                <w:rFonts w:ascii="Arial" w:hAnsi="Arial" w:cs="Arial"/>
                <w:color w:val="333F48"/>
                <w:sz w:val="20"/>
                <w:szCs w:val="20"/>
              </w:rPr>
            </w:pPr>
            <w:r w:rsidRPr="00D07405">
              <w:rPr>
                <w:rFonts w:ascii="Arial" w:hAnsi="Arial" w:cs="Arial"/>
                <w:color w:val="333F48"/>
                <w:sz w:val="20"/>
                <w:szCs w:val="20"/>
              </w:rPr>
              <w:t>Are lamps and reflectors/shades dirty or discoloured?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3ED945"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221E8F"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FB1C67" w14:textId="77777777" w:rsidR="00D8261D" w:rsidRPr="000017CC" w:rsidRDefault="00D8261D" w:rsidP="00CA39FA">
            <w:pPr>
              <w:spacing w:before="120" w:after="120"/>
              <w:rPr>
                <w:rFonts w:ascii="Arial" w:hAnsi="Arial" w:cs="Arial"/>
                <w:color w:val="333F48"/>
                <w:sz w:val="20"/>
                <w:szCs w:val="20"/>
              </w:rPr>
            </w:pPr>
          </w:p>
        </w:tc>
      </w:tr>
    </w:tbl>
    <w:p w14:paraId="278208CC" w14:textId="54B646FB" w:rsidR="00D8261D" w:rsidRDefault="00D8261D" w:rsidP="00650133">
      <w:pPr>
        <w:spacing w:before="240"/>
        <w:rPr>
          <w:rFonts w:ascii="Arial" w:hAnsi="Arial" w:cs="Arial"/>
        </w:rPr>
      </w:pPr>
    </w:p>
    <w:p w14:paraId="4A72F65C" w14:textId="77777777" w:rsidR="00D8261D" w:rsidRPr="006C3DAF" w:rsidRDefault="00D8261D" w:rsidP="00D8261D">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D8261D" w:rsidRPr="006C3DAF" w14:paraId="43B51195" w14:textId="77777777" w:rsidTr="00CA39FA">
        <w:tc>
          <w:tcPr>
            <w:tcW w:w="10450" w:type="dxa"/>
            <w:gridSpan w:val="4"/>
            <w:tcBorders>
              <w:top w:val="nil"/>
              <w:left w:val="nil"/>
              <w:bottom w:val="single" w:sz="4" w:space="0" w:color="3C2F55"/>
              <w:right w:val="nil"/>
            </w:tcBorders>
            <w:shd w:val="clear" w:color="auto" w:fill="ADA9C6"/>
          </w:tcPr>
          <w:p w14:paraId="3761F306" w14:textId="288C05DE" w:rsidR="00D8261D" w:rsidRPr="00650133" w:rsidRDefault="00D8261D" w:rsidP="00CA39FA">
            <w:pPr>
              <w:spacing w:before="120" w:after="120"/>
              <w:rPr>
                <w:rFonts w:ascii="Arial" w:hAnsi="Arial" w:cs="Arial"/>
                <w:b/>
                <w:bCs/>
                <w:sz w:val="20"/>
                <w:szCs w:val="20"/>
                <w:lang w:val="en-US"/>
              </w:rPr>
            </w:pPr>
            <w:r>
              <w:rPr>
                <w:rFonts w:ascii="Arial" w:hAnsi="Arial" w:cs="Arial"/>
                <w:b/>
                <w:bCs/>
                <w:sz w:val="20"/>
                <w:szCs w:val="20"/>
                <w:lang w:val="en-US"/>
              </w:rPr>
              <w:t xml:space="preserve">Lighting: controls </w:t>
            </w:r>
          </w:p>
        </w:tc>
      </w:tr>
      <w:tr w:rsidR="00D8261D" w:rsidRPr="006C3DAF" w14:paraId="67D3FA71" w14:textId="77777777" w:rsidTr="00CA39FA">
        <w:tc>
          <w:tcPr>
            <w:tcW w:w="3969" w:type="dxa"/>
            <w:tcBorders>
              <w:top w:val="single" w:sz="24" w:space="0" w:color="FFFFFF" w:themeColor="background1"/>
              <w:left w:val="nil"/>
              <w:bottom w:val="nil"/>
              <w:right w:val="nil"/>
            </w:tcBorders>
            <w:shd w:val="clear" w:color="auto" w:fill="D2D0E0"/>
          </w:tcPr>
          <w:p w14:paraId="14706A42" w14:textId="77777777" w:rsidR="00D8261D" w:rsidRPr="00650133" w:rsidRDefault="00D8261D"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37A91362" w14:textId="77777777" w:rsidR="00D8261D" w:rsidRPr="00650133" w:rsidRDefault="00D8261D"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6C597349" w14:textId="77777777" w:rsidR="00D8261D" w:rsidRPr="00650133" w:rsidRDefault="00D8261D"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3EA8ABCF" w14:textId="77777777" w:rsidR="00D8261D" w:rsidRPr="00650133" w:rsidRDefault="00D8261D"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D8261D" w:rsidRPr="006C3DAF" w14:paraId="4CCCF0C1"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4A3B9D83" w14:textId="02C0457B" w:rsidR="00D8261D" w:rsidRPr="000017CC" w:rsidRDefault="001B556F" w:rsidP="00CA39FA">
            <w:pPr>
              <w:spacing w:before="120" w:after="120"/>
              <w:rPr>
                <w:rFonts w:ascii="Arial" w:hAnsi="Arial" w:cs="Arial"/>
                <w:color w:val="333F48"/>
                <w:sz w:val="20"/>
                <w:szCs w:val="20"/>
                <w:lang w:val="en-US"/>
              </w:rPr>
            </w:pPr>
            <w:r w:rsidRPr="001B556F">
              <w:rPr>
                <w:rFonts w:ascii="Arial" w:hAnsi="Arial" w:cs="Arial"/>
                <w:color w:val="333F48"/>
                <w:sz w:val="20"/>
                <w:szCs w:val="20"/>
                <w:lang w:val="en-US"/>
              </w:rPr>
              <w:t>Are there any unused areas being lit</w:t>
            </w:r>
            <w:r>
              <w:rPr>
                <w:rFonts w:ascii="Arial" w:hAnsi="Arial" w:cs="Arial"/>
                <w:color w:val="333F48"/>
                <w:sz w:val="20"/>
                <w:szCs w:val="20"/>
                <w:lang w:val="en-US"/>
              </w:rPr>
              <w:t>?</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C1689F9" w14:textId="77777777" w:rsidR="00D8261D" w:rsidRPr="000017CC" w:rsidRDefault="00D8261D"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7B7F810" w14:textId="77777777" w:rsidR="00D8261D" w:rsidRPr="000017CC" w:rsidRDefault="00D8261D"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7B45927" w14:textId="77777777" w:rsidR="00D8261D" w:rsidRPr="000017CC" w:rsidRDefault="00D8261D" w:rsidP="00CA39FA">
            <w:pPr>
              <w:spacing w:before="120" w:after="120"/>
              <w:rPr>
                <w:rFonts w:ascii="Arial" w:hAnsi="Arial" w:cs="Arial"/>
                <w:color w:val="333F48"/>
                <w:sz w:val="20"/>
                <w:szCs w:val="20"/>
              </w:rPr>
            </w:pPr>
          </w:p>
        </w:tc>
      </w:tr>
      <w:tr w:rsidR="00D8261D" w:rsidRPr="006C3DAF" w14:paraId="4F094AA5"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D3CEFCE" w14:textId="129B7491" w:rsidR="00D8261D" w:rsidRPr="00E4659F" w:rsidRDefault="00E4659F" w:rsidP="00CA39FA">
            <w:pPr>
              <w:spacing w:before="120" w:after="120"/>
              <w:rPr>
                <w:rFonts w:ascii="Arial" w:hAnsi="Arial" w:cs="Arial"/>
                <w:color w:val="333F48"/>
                <w:sz w:val="20"/>
                <w:szCs w:val="20"/>
              </w:rPr>
            </w:pPr>
            <w:r w:rsidRPr="00E4659F">
              <w:rPr>
                <w:rFonts w:ascii="Arial" w:hAnsi="Arial" w:cs="Arial"/>
                <w:color w:val="333F48"/>
                <w:sz w:val="20"/>
                <w:szCs w:val="20"/>
              </w:rPr>
              <w:t>Can occupancy sensors control intermittently used areas</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8ADEB"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C4E26C"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2EF8BD" w14:textId="77777777" w:rsidR="00D8261D" w:rsidRPr="000017CC" w:rsidRDefault="00D8261D" w:rsidP="00CA39FA">
            <w:pPr>
              <w:spacing w:before="120" w:after="120"/>
              <w:rPr>
                <w:rFonts w:ascii="Arial" w:hAnsi="Arial" w:cs="Arial"/>
                <w:color w:val="333F48"/>
                <w:sz w:val="20"/>
                <w:szCs w:val="20"/>
              </w:rPr>
            </w:pPr>
          </w:p>
        </w:tc>
      </w:tr>
      <w:tr w:rsidR="00D8261D" w:rsidRPr="006C3DAF" w14:paraId="16FFCDD6"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2816991" w14:textId="3F89B5B6" w:rsidR="00D8261D" w:rsidRPr="00E4659F" w:rsidRDefault="00E4659F" w:rsidP="00CA39FA">
            <w:pPr>
              <w:spacing w:before="120" w:after="120"/>
              <w:rPr>
                <w:rFonts w:ascii="Arial" w:hAnsi="Arial" w:cs="Arial"/>
                <w:color w:val="333F48"/>
                <w:sz w:val="20"/>
                <w:szCs w:val="20"/>
              </w:rPr>
            </w:pPr>
            <w:r w:rsidRPr="00E4659F">
              <w:rPr>
                <w:rFonts w:ascii="Arial" w:hAnsi="Arial" w:cs="Arial"/>
                <w:color w:val="333F48"/>
                <w:sz w:val="20"/>
                <w:szCs w:val="20"/>
              </w:rPr>
              <w:t>Are there large banks of lighting controlled by single switches</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BBC069"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D142BB"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F9B774" w14:textId="77777777" w:rsidR="00D8261D" w:rsidRPr="000017CC" w:rsidRDefault="00D8261D" w:rsidP="00CA39FA">
            <w:pPr>
              <w:spacing w:before="120" w:after="120"/>
              <w:rPr>
                <w:rFonts w:ascii="Arial" w:hAnsi="Arial" w:cs="Arial"/>
                <w:color w:val="333F48"/>
                <w:sz w:val="20"/>
                <w:szCs w:val="20"/>
              </w:rPr>
            </w:pPr>
          </w:p>
        </w:tc>
      </w:tr>
      <w:tr w:rsidR="00D8261D" w:rsidRPr="006C3DAF" w14:paraId="2A78197E"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E884569" w14:textId="4D67C376" w:rsidR="00D8261D" w:rsidRPr="000017CC" w:rsidRDefault="00E4659F" w:rsidP="00CA39FA">
            <w:pPr>
              <w:spacing w:before="120" w:after="120"/>
              <w:rPr>
                <w:rFonts w:ascii="Arial" w:hAnsi="Arial" w:cs="Arial"/>
                <w:color w:val="333F48"/>
                <w:sz w:val="20"/>
                <w:szCs w:val="20"/>
              </w:rPr>
            </w:pPr>
            <w:r w:rsidRPr="00E4659F">
              <w:rPr>
                <w:rFonts w:ascii="Arial" w:hAnsi="Arial" w:cs="Arial"/>
                <w:color w:val="333F48"/>
                <w:sz w:val="20"/>
                <w:szCs w:val="20"/>
              </w:rPr>
              <w:t>Can daylight sensors be fitted to lights adjacent to windows?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BAF99"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EC7480"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05FB" w14:textId="77777777" w:rsidR="00D8261D" w:rsidRPr="000017CC" w:rsidRDefault="00D8261D" w:rsidP="00CA39FA">
            <w:pPr>
              <w:spacing w:before="120" w:after="120"/>
              <w:rPr>
                <w:rFonts w:ascii="Arial" w:hAnsi="Arial" w:cs="Arial"/>
                <w:color w:val="333F48"/>
                <w:sz w:val="20"/>
                <w:szCs w:val="20"/>
              </w:rPr>
            </w:pPr>
          </w:p>
        </w:tc>
      </w:tr>
      <w:tr w:rsidR="00D8261D" w:rsidRPr="006C3DAF" w14:paraId="5D9EBDA8"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C76D029" w14:textId="4BF74A66" w:rsidR="00D8261D" w:rsidRPr="00E4659F" w:rsidRDefault="00E4659F" w:rsidP="00CA39FA">
            <w:pPr>
              <w:spacing w:before="120" w:after="120"/>
              <w:rPr>
                <w:rFonts w:ascii="Arial" w:hAnsi="Arial" w:cs="Arial"/>
                <w:color w:val="333F48"/>
                <w:sz w:val="20"/>
                <w:szCs w:val="20"/>
              </w:rPr>
            </w:pPr>
            <w:r>
              <w:rPr>
                <w:rFonts w:ascii="Arial" w:hAnsi="Arial" w:cs="Arial"/>
                <w:color w:val="333F48"/>
                <w:sz w:val="20"/>
                <w:szCs w:val="20"/>
              </w:rPr>
              <w:t>Are windows and skylights cleaned regularly?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1CA97B"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EC5CD"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71574" w14:textId="77777777" w:rsidR="00D8261D" w:rsidRPr="000017CC" w:rsidRDefault="00D8261D" w:rsidP="00CA39FA">
            <w:pPr>
              <w:spacing w:before="120" w:after="120"/>
              <w:rPr>
                <w:rFonts w:ascii="Arial" w:hAnsi="Arial" w:cs="Arial"/>
                <w:color w:val="333F48"/>
                <w:sz w:val="20"/>
                <w:szCs w:val="20"/>
              </w:rPr>
            </w:pPr>
          </w:p>
        </w:tc>
      </w:tr>
      <w:tr w:rsidR="00D8261D" w:rsidRPr="006C3DAF" w14:paraId="6A579E7B"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DDED0EA" w14:textId="55661F61" w:rsidR="00D8261D" w:rsidRPr="000017CC" w:rsidRDefault="00605E33" w:rsidP="00CA39FA">
            <w:pPr>
              <w:spacing w:before="120" w:after="120"/>
              <w:rPr>
                <w:rFonts w:ascii="Arial" w:hAnsi="Arial" w:cs="Arial"/>
                <w:color w:val="333F48"/>
                <w:sz w:val="20"/>
                <w:szCs w:val="20"/>
              </w:rPr>
            </w:pPr>
            <w:r w:rsidRPr="00605E33">
              <w:rPr>
                <w:rFonts w:ascii="Arial" w:hAnsi="Arial" w:cs="Arial"/>
                <w:color w:val="333F48"/>
                <w:sz w:val="20"/>
                <w:szCs w:val="20"/>
              </w:rPr>
              <w:t>Are manual switches accessible and clearly labelled? Are staff aware of which switches control which lights?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0176A6"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31AFBF"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300C60" w14:textId="77777777" w:rsidR="00D8261D" w:rsidRPr="000017CC" w:rsidRDefault="00D8261D" w:rsidP="00CA39FA">
            <w:pPr>
              <w:spacing w:before="120" w:after="120"/>
              <w:rPr>
                <w:rFonts w:ascii="Arial" w:hAnsi="Arial" w:cs="Arial"/>
                <w:color w:val="333F48"/>
                <w:sz w:val="20"/>
                <w:szCs w:val="20"/>
              </w:rPr>
            </w:pPr>
          </w:p>
        </w:tc>
      </w:tr>
      <w:tr w:rsidR="00D8261D" w:rsidRPr="006C3DAF" w14:paraId="2EBEDA38"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E67CC32" w14:textId="78A77C91" w:rsidR="00D8261D" w:rsidRPr="00605E33" w:rsidRDefault="00605E33" w:rsidP="00CA39FA">
            <w:pPr>
              <w:spacing w:before="120" w:after="120"/>
              <w:rPr>
                <w:rFonts w:ascii="Arial" w:hAnsi="Arial" w:cs="Arial"/>
                <w:color w:val="333F48"/>
                <w:sz w:val="20"/>
                <w:szCs w:val="20"/>
              </w:rPr>
            </w:pPr>
            <w:r>
              <w:rPr>
                <w:rFonts w:ascii="Arial" w:hAnsi="Arial" w:cs="Arial"/>
                <w:color w:val="333F48"/>
                <w:sz w:val="20"/>
                <w:szCs w:val="20"/>
              </w:rPr>
              <w:t>Is there a switch-off policy in place?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116924" w14:textId="77777777" w:rsidR="00D8261D" w:rsidRPr="000017CC" w:rsidRDefault="00D8261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FB4EC9" w14:textId="77777777" w:rsidR="00D8261D" w:rsidRPr="000017CC" w:rsidRDefault="00D8261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A6483" w14:textId="77777777" w:rsidR="00D8261D" w:rsidRPr="000017CC" w:rsidRDefault="00D8261D" w:rsidP="00CA39FA">
            <w:pPr>
              <w:spacing w:before="120" w:after="120"/>
              <w:rPr>
                <w:rFonts w:ascii="Arial" w:hAnsi="Arial" w:cs="Arial"/>
                <w:color w:val="333F48"/>
                <w:sz w:val="20"/>
                <w:szCs w:val="20"/>
              </w:rPr>
            </w:pPr>
          </w:p>
        </w:tc>
      </w:tr>
      <w:tr w:rsidR="00605E33" w:rsidRPr="006C3DAF" w14:paraId="5847BA3C"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94E7B1F" w14:textId="1B59B9A4" w:rsidR="00605E33" w:rsidRPr="00605E33" w:rsidRDefault="00605E33" w:rsidP="00CA39FA">
            <w:pPr>
              <w:spacing w:before="120" w:after="120"/>
              <w:rPr>
                <w:rFonts w:ascii="Arial" w:hAnsi="Arial" w:cs="Arial"/>
                <w:color w:val="333F48"/>
                <w:sz w:val="20"/>
                <w:szCs w:val="20"/>
              </w:rPr>
            </w:pPr>
            <w:r>
              <w:rPr>
                <w:rFonts w:ascii="Arial" w:hAnsi="Arial" w:cs="Arial"/>
                <w:color w:val="333F48"/>
                <w:sz w:val="20"/>
                <w:szCs w:val="20"/>
              </w:rPr>
              <w:t>Are all exterior lights controlled by timers or daylight sensors?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D63704" w14:textId="77777777" w:rsidR="00605E33" w:rsidRPr="000017CC" w:rsidRDefault="00605E33"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097DBA" w14:textId="77777777" w:rsidR="00605E33" w:rsidRPr="000017CC" w:rsidRDefault="00605E33"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292A47" w14:textId="77777777" w:rsidR="00605E33" w:rsidRPr="000017CC" w:rsidRDefault="00605E33" w:rsidP="00CA39FA">
            <w:pPr>
              <w:spacing w:before="120" w:after="120"/>
              <w:rPr>
                <w:rFonts w:ascii="Arial" w:hAnsi="Arial" w:cs="Arial"/>
                <w:color w:val="333F48"/>
                <w:sz w:val="20"/>
                <w:szCs w:val="20"/>
              </w:rPr>
            </w:pPr>
          </w:p>
        </w:tc>
      </w:tr>
    </w:tbl>
    <w:p w14:paraId="6FCDEFBC" w14:textId="6BDCB28C" w:rsidR="00D8261D" w:rsidRDefault="00D8261D" w:rsidP="00650133">
      <w:pPr>
        <w:spacing w:before="240"/>
        <w:rPr>
          <w:rFonts w:ascii="Arial" w:hAnsi="Arial" w:cs="Arial"/>
        </w:rPr>
      </w:pPr>
    </w:p>
    <w:p w14:paraId="0CBAA7FD" w14:textId="6FCB4397" w:rsidR="00F82E4B" w:rsidRDefault="00F82E4B" w:rsidP="00650133">
      <w:pPr>
        <w:spacing w:before="240"/>
        <w:rPr>
          <w:rFonts w:ascii="Arial" w:hAnsi="Arial" w:cs="Arial"/>
        </w:rPr>
      </w:pPr>
    </w:p>
    <w:p w14:paraId="63ECD7E9" w14:textId="77777777" w:rsidR="00F82E4B" w:rsidRDefault="00F82E4B" w:rsidP="00650133">
      <w:pPr>
        <w:spacing w:before="240"/>
        <w:rPr>
          <w:rFonts w:ascii="Arial" w:hAnsi="Arial" w:cs="Arial"/>
        </w:rPr>
      </w:pPr>
    </w:p>
    <w:p w14:paraId="3241CE0E" w14:textId="77777777" w:rsidR="003150B7" w:rsidRPr="006C3DAF" w:rsidRDefault="003150B7" w:rsidP="003150B7">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3150B7" w:rsidRPr="006C3DAF" w14:paraId="64539D61" w14:textId="77777777" w:rsidTr="00CA39FA">
        <w:tc>
          <w:tcPr>
            <w:tcW w:w="10450" w:type="dxa"/>
            <w:gridSpan w:val="4"/>
            <w:tcBorders>
              <w:top w:val="nil"/>
              <w:left w:val="nil"/>
              <w:bottom w:val="single" w:sz="4" w:space="0" w:color="3C2F55"/>
              <w:right w:val="nil"/>
            </w:tcBorders>
            <w:shd w:val="clear" w:color="auto" w:fill="ADA9C6"/>
          </w:tcPr>
          <w:p w14:paraId="218AC927" w14:textId="197D0F42" w:rsidR="003150B7" w:rsidRPr="00650133" w:rsidRDefault="003150B7" w:rsidP="00CA39FA">
            <w:pPr>
              <w:spacing w:before="120" w:after="120"/>
              <w:rPr>
                <w:rFonts w:ascii="Arial" w:hAnsi="Arial" w:cs="Arial"/>
                <w:b/>
                <w:bCs/>
                <w:sz w:val="20"/>
                <w:szCs w:val="20"/>
                <w:lang w:val="en-US"/>
              </w:rPr>
            </w:pPr>
            <w:r>
              <w:rPr>
                <w:rFonts w:ascii="Arial" w:hAnsi="Arial" w:cs="Arial"/>
                <w:b/>
                <w:bCs/>
                <w:sz w:val="20"/>
                <w:szCs w:val="20"/>
                <w:lang w:val="en-US"/>
              </w:rPr>
              <w:t>Compressed air</w:t>
            </w:r>
          </w:p>
        </w:tc>
      </w:tr>
      <w:tr w:rsidR="003150B7" w:rsidRPr="006C3DAF" w14:paraId="5446E1BE" w14:textId="77777777" w:rsidTr="00CA39FA">
        <w:tc>
          <w:tcPr>
            <w:tcW w:w="3969" w:type="dxa"/>
            <w:tcBorders>
              <w:top w:val="single" w:sz="24" w:space="0" w:color="FFFFFF" w:themeColor="background1"/>
              <w:left w:val="nil"/>
              <w:bottom w:val="nil"/>
              <w:right w:val="nil"/>
            </w:tcBorders>
            <w:shd w:val="clear" w:color="auto" w:fill="D2D0E0"/>
          </w:tcPr>
          <w:p w14:paraId="76C985A0" w14:textId="77777777" w:rsidR="003150B7" w:rsidRPr="00650133" w:rsidRDefault="003150B7"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2C1840D7" w14:textId="77777777" w:rsidR="003150B7" w:rsidRPr="00650133" w:rsidRDefault="003150B7"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397C395E" w14:textId="77777777" w:rsidR="003150B7" w:rsidRPr="00650133" w:rsidRDefault="003150B7"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6DB1AD01" w14:textId="77777777" w:rsidR="003150B7" w:rsidRPr="00650133" w:rsidRDefault="003150B7"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3150B7" w:rsidRPr="006C3DAF" w14:paraId="03FABCB9"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3E4F22E5" w14:textId="10042DE3" w:rsidR="003150B7" w:rsidRPr="000017CC" w:rsidRDefault="00B8639C" w:rsidP="00CA39FA">
            <w:pPr>
              <w:spacing w:before="120" w:after="120"/>
              <w:rPr>
                <w:rFonts w:ascii="Arial" w:hAnsi="Arial" w:cs="Arial"/>
                <w:color w:val="333F48"/>
                <w:sz w:val="20"/>
                <w:szCs w:val="20"/>
                <w:lang w:val="en-US"/>
              </w:rPr>
            </w:pPr>
            <w:r w:rsidRPr="00B8639C">
              <w:rPr>
                <w:rFonts w:ascii="Arial" w:hAnsi="Arial" w:cs="Arial"/>
                <w:color w:val="333F48"/>
                <w:sz w:val="20"/>
                <w:szCs w:val="20"/>
                <w:lang w:val="en-US"/>
              </w:rPr>
              <w:t>Are compressed-air leak checks carried out regularly and any leaks fixed? Are there any leaks now? Pay special care to connectors and flanges.</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CFA821B" w14:textId="77777777" w:rsidR="003150B7" w:rsidRPr="000017CC" w:rsidRDefault="003150B7"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15E3A9F" w14:textId="77777777" w:rsidR="003150B7" w:rsidRPr="000017CC" w:rsidRDefault="003150B7"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6FBC67F" w14:textId="77777777" w:rsidR="003150B7" w:rsidRPr="000017CC" w:rsidRDefault="003150B7" w:rsidP="00CA39FA">
            <w:pPr>
              <w:spacing w:before="120" w:after="120"/>
              <w:rPr>
                <w:rFonts w:ascii="Arial" w:hAnsi="Arial" w:cs="Arial"/>
                <w:color w:val="333F48"/>
                <w:sz w:val="20"/>
                <w:szCs w:val="20"/>
              </w:rPr>
            </w:pPr>
          </w:p>
        </w:tc>
      </w:tr>
      <w:tr w:rsidR="003150B7" w:rsidRPr="006C3DAF" w14:paraId="648FCC5D"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526BCBB" w14:textId="11D26299" w:rsidR="003150B7" w:rsidRPr="004474E3" w:rsidRDefault="004474E3" w:rsidP="00CA39FA">
            <w:pPr>
              <w:spacing w:before="120" w:after="120"/>
              <w:rPr>
                <w:rFonts w:ascii="Arial" w:hAnsi="Arial" w:cs="Arial"/>
                <w:color w:val="333F48"/>
                <w:sz w:val="20"/>
                <w:szCs w:val="20"/>
              </w:rPr>
            </w:pPr>
            <w:r w:rsidRPr="004474E3">
              <w:rPr>
                <w:rFonts w:ascii="Arial" w:hAnsi="Arial" w:cs="Arial"/>
                <w:color w:val="333F48"/>
                <w:sz w:val="20"/>
                <w:szCs w:val="20"/>
              </w:rPr>
              <w:t>Is compressed air used only where there are no other alternatives</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231C42"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01760"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8D7A0C" w14:textId="77777777" w:rsidR="003150B7" w:rsidRPr="000017CC" w:rsidRDefault="003150B7" w:rsidP="00CA39FA">
            <w:pPr>
              <w:spacing w:before="120" w:after="120"/>
              <w:rPr>
                <w:rFonts w:ascii="Arial" w:hAnsi="Arial" w:cs="Arial"/>
                <w:color w:val="333F48"/>
                <w:sz w:val="20"/>
                <w:szCs w:val="20"/>
              </w:rPr>
            </w:pPr>
          </w:p>
        </w:tc>
      </w:tr>
      <w:tr w:rsidR="003150B7" w:rsidRPr="006C3DAF" w14:paraId="64E54BF3"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B9FF9DA" w14:textId="5554AC25" w:rsidR="003150B7" w:rsidRPr="004474E3" w:rsidRDefault="004474E3" w:rsidP="00CA39FA">
            <w:pPr>
              <w:spacing w:before="120" w:after="120"/>
              <w:rPr>
                <w:rFonts w:ascii="Arial" w:hAnsi="Arial" w:cs="Arial"/>
                <w:color w:val="333F48"/>
                <w:sz w:val="20"/>
                <w:szCs w:val="20"/>
              </w:rPr>
            </w:pPr>
            <w:r w:rsidRPr="004474E3">
              <w:rPr>
                <w:rFonts w:ascii="Arial" w:hAnsi="Arial" w:cs="Arial"/>
                <w:color w:val="333F48"/>
                <w:sz w:val="20"/>
                <w:szCs w:val="20"/>
              </w:rPr>
              <w:t>Is the compressor taking in the coolest possible air</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4119E1"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8AA5FB"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E4E78" w14:textId="77777777" w:rsidR="003150B7" w:rsidRPr="000017CC" w:rsidRDefault="003150B7" w:rsidP="00CA39FA">
            <w:pPr>
              <w:spacing w:before="120" w:after="120"/>
              <w:rPr>
                <w:rFonts w:ascii="Arial" w:hAnsi="Arial" w:cs="Arial"/>
                <w:color w:val="333F48"/>
                <w:sz w:val="20"/>
                <w:szCs w:val="20"/>
              </w:rPr>
            </w:pPr>
          </w:p>
        </w:tc>
      </w:tr>
      <w:tr w:rsidR="003150B7" w:rsidRPr="006C3DAF" w14:paraId="033A1C3E"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B9F9ADE" w14:textId="3C36BFE8" w:rsidR="003150B7" w:rsidRPr="000017CC" w:rsidRDefault="004474E3" w:rsidP="00CA39FA">
            <w:pPr>
              <w:spacing w:before="120" w:after="120"/>
              <w:rPr>
                <w:rFonts w:ascii="Arial" w:hAnsi="Arial" w:cs="Arial"/>
                <w:color w:val="333F48"/>
                <w:sz w:val="20"/>
                <w:szCs w:val="20"/>
              </w:rPr>
            </w:pPr>
            <w:r w:rsidRPr="004474E3">
              <w:rPr>
                <w:rFonts w:ascii="Arial" w:hAnsi="Arial" w:cs="Arial"/>
                <w:color w:val="333F48"/>
                <w:sz w:val="20"/>
                <w:szCs w:val="20"/>
              </w:rPr>
              <w:t>Is the pressure as low as it can be? Most cylinders can operate at  6 bar and some tools are designed to be operated at 4 bar or less.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051E93"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2C4C4"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F38B76" w14:textId="77777777" w:rsidR="003150B7" w:rsidRPr="000017CC" w:rsidRDefault="003150B7" w:rsidP="00CA39FA">
            <w:pPr>
              <w:spacing w:before="120" w:after="120"/>
              <w:rPr>
                <w:rFonts w:ascii="Arial" w:hAnsi="Arial" w:cs="Arial"/>
                <w:color w:val="333F48"/>
                <w:sz w:val="20"/>
                <w:szCs w:val="20"/>
              </w:rPr>
            </w:pPr>
          </w:p>
        </w:tc>
      </w:tr>
      <w:tr w:rsidR="003150B7" w:rsidRPr="006C3DAF" w14:paraId="6C4973BC"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75A1910" w14:textId="245AEBFA" w:rsidR="003150B7" w:rsidRPr="000017CC" w:rsidRDefault="00C423DD" w:rsidP="00CA39FA">
            <w:pPr>
              <w:spacing w:before="120" w:after="120"/>
              <w:rPr>
                <w:rFonts w:ascii="Arial" w:hAnsi="Arial" w:cs="Arial"/>
                <w:color w:val="333F48"/>
                <w:sz w:val="20"/>
                <w:szCs w:val="20"/>
              </w:rPr>
            </w:pPr>
            <w:r w:rsidRPr="00C423DD">
              <w:rPr>
                <w:rFonts w:ascii="Arial" w:hAnsi="Arial" w:cs="Arial"/>
                <w:color w:val="333F48"/>
                <w:sz w:val="20"/>
                <w:szCs w:val="20"/>
              </w:rPr>
              <w:t>Is the heat generated by the compressor used for heating in another area (for example, space heating or process heating)?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8070E8"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82297"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D3B813" w14:textId="77777777" w:rsidR="003150B7" w:rsidRPr="000017CC" w:rsidRDefault="003150B7" w:rsidP="00CA39FA">
            <w:pPr>
              <w:spacing w:before="120" w:after="120"/>
              <w:rPr>
                <w:rFonts w:ascii="Arial" w:hAnsi="Arial" w:cs="Arial"/>
                <w:color w:val="333F48"/>
                <w:sz w:val="20"/>
                <w:szCs w:val="20"/>
              </w:rPr>
            </w:pPr>
          </w:p>
        </w:tc>
      </w:tr>
      <w:tr w:rsidR="003150B7" w:rsidRPr="006C3DAF" w14:paraId="5B2302D4"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8E9F466" w14:textId="6E4C498D" w:rsidR="003150B7" w:rsidRPr="000017CC" w:rsidRDefault="00C423DD" w:rsidP="00CA39FA">
            <w:pPr>
              <w:spacing w:before="120" w:after="120"/>
              <w:rPr>
                <w:rFonts w:ascii="Arial" w:hAnsi="Arial" w:cs="Arial"/>
                <w:color w:val="333F48"/>
                <w:sz w:val="20"/>
                <w:szCs w:val="20"/>
              </w:rPr>
            </w:pPr>
            <w:r w:rsidRPr="00C423DD">
              <w:rPr>
                <w:rFonts w:ascii="Arial" w:hAnsi="Arial" w:cs="Arial"/>
                <w:color w:val="333F48"/>
                <w:sz w:val="20"/>
                <w:szCs w:val="20"/>
              </w:rPr>
              <w:t>Is the compressor only switched on when there is demand for compressed air? (Leaving equipment idling costs money).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51C5B2"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1A12EF"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5296D" w14:textId="77777777" w:rsidR="003150B7" w:rsidRPr="000017CC" w:rsidRDefault="003150B7" w:rsidP="00CA39FA">
            <w:pPr>
              <w:spacing w:before="120" w:after="120"/>
              <w:rPr>
                <w:rFonts w:ascii="Arial" w:hAnsi="Arial" w:cs="Arial"/>
                <w:color w:val="333F48"/>
                <w:sz w:val="20"/>
                <w:szCs w:val="20"/>
              </w:rPr>
            </w:pPr>
          </w:p>
        </w:tc>
      </w:tr>
      <w:tr w:rsidR="003150B7" w:rsidRPr="006C3DAF" w14:paraId="5E1B958C"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9305CC0" w14:textId="44211368" w:rsidR="003150B7" w:rsidRPr="00DD25CD" w:rsidRDefault="00DD25CD" w:rsidP="00CA39FA">
            <w:pPr>
              <w:spacing w:before="120" w:after="120"/>
              <w:rPr>
                <w:rFonts w:ascii="Arial" w:hAnsi="Arial" w:cs="Arial"/>
                <w:color w:val="333F48"/>
                <w:sz w:val="20"/>
                <w:szCs w:val="20"/>
              </w:rPr>
            </w:pPr>
            <w:r w:rsidRPr="00DD25CD">
              <w:rPr>
                <w:rFonts w:ascii="Arial" w:hAnsi="Arial" w:cs="Arial"/>
                <w:color w:val="333F48"/>
                <w:sz w:val="20"/>
                <w:szCs w:val="20"/>
              </w:rPr>
              <w:t>Are there any distribution pipe runs that are not in use</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631480"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168224"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8B5A7F" w14:textId="77777777" w:rsidR="003150B7" w:rsidRPr="000017CC" w:rsidRDefault="003150B7" w:rsidP="00CA39FA">
            <w:pPr>
              <w:spacing w:before="120" w:after="120"/>
              <w:rPr>
                <w:rFonts w:ascii="Arial" w:hAnsi="Arial" w:cs="Arial"/>
                <w:color w:val="333F48"/>
                <w:sz w:val="20"/>
                <w:szCs w:val="20"/>
              </w:rPr>
            </w:pPr>
          </w:p>
        </w:tc>
      </w:tr>
      <w:tr w:rsidR="00C423DD" w:rsidRPr="006C3DAF" w14:paraId="7DBAE783"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426CD32" w14:textId="70173A11" w:rsidR="00C423DD" w:rsidRPr="000017CC" w:rsidRDefault="00DD25CD" w:rsidP="00CA39FA">
            <w:pPr>
              <w:spacing w:before="120" w:after="120"/>
              <w:rPr>
                <w:rFonts w:ascii="Arial" w:hAnsi="Arial" w:cs="Arial"/>
                <w:color w:val="333F48"/>
                <w:sz w:val="20"/>
                <w:szCs w:val="20"/>
              </w:rPr>
            </w:pPr>
            <w:r w:rsidRPr="00DD25CD">
              <w:rPr>
                <w:rFonts w:ascii="Arial" w:hAnsi="Arial" w:cs="Arial"/>
                <w:color w:val="333F48"/>
                <w:sz w:val="20"/>
                <w:szCs w:val="20"/>
              </w:rPr>
              <w:t>Are there any manual condensate drains? Are they properly controlled?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9AC4C9" w14:textId="77777777" w:rsidR="00C423DD" w:rsidRPr="000017CC" w:rsidRDefault="00C423D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7C5A1D" w14:textId="77777777" w:rsidR="00C423DD" w:rsidRPr="000017CC" w:rsidRDefault="00C423D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9F78F" w14:textId="77777777" w:rsidR="00C423DD" w:rsidRPr="000017CC" w:rsidRDefault="00C423DD" w:rsidP="00CA39FA">
            <w:pPr>
              <w:spacing w:before="120" w:after="120"/>
              <w:rPr>
                <w:rFonts w:ascii="Arial" w:hAnsi="Arial" w:cs="Arial"/>
                <w:color w:val="333F48"/>
                <w:sz w:val="20"/>
                <w:szCs w:val="20"/>
              </w:rPr>
            </w:pPr>
          </w:p>
        </w:tc>
      </w:tr>
      <w:tr w:rsidR="00C423DD" w:rsidRPr="006C3DAF" w14:paraId="6C7E1579"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E07608C" w14:textId="0D90E20D" w:rsidR="00C423DD" w:rsidRPr="00DD25CD" w:rsidRDefault="00DD25CD" w:rsidP="00CA39FA">
            <w:pPr>
              <w:spacing w:before="120" w:after="120"/>
              <w:rPr>
                <w:rFonts w:ascii="Arial" w:hAnsi="Arial" w:cs="Arial"/>
                <w:color w:val="333F48"/>
                <w:sz w:val="20"/>
                <w:szCs w:val="20"/>
              </w:rPr>
            </w:pPr>
            <w:r>
              <w:rPr>
                <w:rFonts w:ascii="Arial" w:hAnsi="Arial" w:cs="Arial"/>
                <w:color w:val="333F48"/>
                <w:sz w:val="20"/>
                <w:szCs w:val="20"/>
              </w:rPr>
              <w:t>Could the distribution network be zonally controlled?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0FC45B" w14:textId="77777777" w:rsidR="00C423DD" w:rsidRPr="000017CC" w:rsidRDefault="00C423DD"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CCDAB" w14:textId="77777777" w:rsidR="00C423DD" w:rsidRPr="000017CC" w:rsidRDefault="00C423DD"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9B0792" w14:textId="77777777" w:rsidR="00C423DD" w:rsidRPr="000017CC" w:rsidRDefault="00C423DD" w:rsidP="00CA39FA">
            <w:pPr>
              <w:spacing w:before="120" w:after="120"/>
              <w:rPr>
                <w:rFonts w:ascii="Arial" w:hAnsi="Arial" w:cs="Arial"/>
                <w:color w:val="333F48"/>
                <w:sz w:val="20"/>
                <w:szCs w:val="20"/>
              </w:rPr>
            </w:pPr>
          </w:p>
        </w:tc>
      </w:tr>
    </w:tbl>
    <w:p w14:paraId="48319C31" w14:textId="6DBF12D8" w:rsidR="003150B7" w:rsidRDefault="003150B7" w:rsidP="00650133">
      <w:pPr>
        <w:spacing w:before="240"/>
        <w:rPr>
          <w:rFonts w:ascii="Arial" w:hAnsi="Arial" w:cs="Arial"/>
        </w:rPr>
      </w:pPr>
    </w:p>
    <w:p w14:paraId="5AE5B9DB" w14:textId="77777777" w:rsidR="003150B7" w:rsidRPr="006C3DAF" w:rsidRDefault="003150B7" w:rsidP="003150B7">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3150B7" w:rsidRPr="006C3DAF" w14:paraId="41EB9083" w14:textId="77777777" w:rsidTr="00CA39FA">
        <w:tc>
          <w:tcPr>
            <w:tcW w:w="10450" w:type="dxa"/>
            <w:gridSpan w:val="4"/>
            <w:tcBorders>
              <w:top w:val="nil"/>
              <w:left w:val="nil"/>
              <w:bottom w:val="single" w:sz="4" w:space="0" w:color="3C2F55"/>
              <w:right w:val="nil"/>
            </w:tcBorders>
            <w:shd w:val="clear" w:color="auto" w:fill="ADA9C6"/>
          </w:tcPr>
          <w:p w14:paraId="3A17E651" w14:textId="4DA26786" w:rsidR="003150B7" w:rsidRPr="00650133" w:rsidRDefault="003150B7" w:rsidP="00CA39FA">
            <w:pPr>
              <w:spacing w:before="120" w:after="120"/>
              <w:rPr>
                <w:rFonts w:ascii="Arial" w:hAnsi="Arial" w:cs="Arial"/>
                <w:b/>
                <w:bCs/>
                <w:sz w:val="20"/>
                <w:szCs w:val="20"/>
                <w:lang w:val="en-US"/>
              </w:rPr>
            </w:pPr>
            <w:r>
              <w:rPr>
                <w:rFonts w:ascii="Arial" w:hAnsi="Arial" w:cs="Arial"/>
                <w:b/>
                <w:bCs/>
                <w:sz w:val="20"/>
                <w:szCs w:val="20"/>
                <w:lang w:val="en-US"/>
              </w:rPr>
              <w:t xml:space="preserve">Electric motors </w:t>
            </w:r>
          </w:p>
        </w:tc>
      </w:tr>
      <w:tr w:rsidR="003150B7" w:rsidRPr="006C3DAF" w14:paraId="16E01E69" w14:textId="77777777" w:rsidTr="00CA39FA">
        <w:tc>
          <w:tcPr>
            <w:tcW w:w="3969" w:type="dxa"/>
            <w:tcBorders>
              <w:top w:val="single" w:sz="24" w:space="0" w:color="FFFFFF" w:themeColor="background1"/>
              <w:left w:val="nil"/>
              <w:bottom w:val="nil"/>
              <w:right w:val="nil"/>
            </w:tcBorders>
            <w:shd w:val="clear" w:color="auto" w:fill="D2D0E0"/>
          </w:tcPr>
          <w:p w14:paraId="0513B853" w14:textId="77777777" w:rsidR="003150B7" w:rsidRPr="00650133" w:rsidRDefault="003150B7"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60930D9C" w14:textId="77777777" w:rsidR="003150B7" w:rsidRPr="00650133" w:rsidRDefault="003150B7"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047E0220" w14:textId="77777777" w:rsidR="003150B7" w:rsidRPr="00650133" w:rsidRDefault="003150B7"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7124410A" w14:textId="77777777" w:rsidR="003150B7" w:rsidRPr="00650133" w:rsidRDefault="003150B7"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3150B7" w:rsidRPr="006C3DAF" w14:paraId="7FDE2C19"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2EFB6CB3" w14:textId="6B81C753" w:rsidR="003150B7" w:rsidRPr="000017CC" w:rsidRDefault="00763CF0" w:rsidP="00CA39FA">
            <w:pPr>
              <w:spacing w:before="120" w:after="120"/>
              <w:rPr>
                <w:rFonts w:ascii="Arial" w:hAnsi="Arial" w:cs="Arial"/>
                <w:color w:val="333F48"/>
                <w:sz w:val="20"/>
                <w:szCs w:val="20"/>
                <w:lang w:val="en-US"/>
              </w:rPr>
            </w:pPr>
            <w:r w:rsidRPr="00763CF0">
              <w:rPr>
                <w:rFonts w:ascii="Arial" w:hAnsi="Arial" w:cs="Arial"/>
                <w:color w:val="333F48"/>
                <w:sz w:val="20"/>
                <w:szCs w:val="20"/>
                <w:lang w:val="en-US"/>
              </w:rPr>
              <w:t>Is all driven machinery serving a useful purpose?</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E85DE99" w14:textId="77777777" w:rsidR="003150B7" w:rsidRPr="000017CC" w:rsidRDefault="003150B7"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0B99009" w14:textId="77777777" w:rsidR="003150B7" w:rsidRPr="000017CC" w:rsidRDefault="003150B7"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9D79E3C" w14:textId="77777777" w:rsidR="003150B7" w:rsidRPr="000017CC" w:rsidRDefault="003150B7" w:rsidP="00CA39FA">
            <w:pPr>
              <w:spacing w:before="120" w:after="120"/>
              <w:rPr>
                <w:rFonts w:ascii="Arial" w:hAnsi="Arial" w:cs="Arial"/>
                <w:color w:val="333F48"/>
                <w:sz w:val="20"/>
                <w:szCs w:val="20"/>
              </w:rPr>
            </w:pPr>
          </w:p>
        </w:tc>
      </w:tr>
      <w:tr w:rsidR="003150B7" w:rsidRPr="006C3DAF" w14:paraId="0DAF90CE"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94EC627" w14:textId="3F427898" w:rsidR="003150B7" w:rsidRPr="00763CF0" w:rsidRDefault="00763CF0" w:rsidP="00CA39FA">
            <w:pPr>
              <w:spacing w:before="120" w:after="120"/>
              <w:rPr>
                <w:rFonts w:ascii="Arial" w:hAnsi="Arial" w:cs="Arial"/>
                <w:color w:val="333F48"/>
                <w:sz w:val="20"/>
                <w:szCs w:val="20"/>
              </w:rPr>
            </w:pPr>
            <w:r>
              <w:rPr>
                <w:rFonts w:ascii="Arial" w:hAnsi="Arial" w:cs="Arial"/>
                <w:color w:val="333F48"/>
                <w:sz w:val="20"/>
                <w:szCs w:val="20"/>
              </w:rPr>
              <w:t>Are motors correctly sized for purpose?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147E71"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437856"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6C596E" w14:textId="77777777" w:rsidR="003150B7" w:rsidRPr="000017CC" w:rsidRDefault="003150B7" w:rsidP="00CA39FA">
            <w:pPr>
              <w:spacing w:before="120" w:after="120"/>
              <w:rPr>
                <w:rFonts w:ascii="Arial" w:hAnsi="Arial" w:cs="Arial"/>
                <w:color w:val="333F48"/>
                <w:sz w:val="20"/>
                <w:szCs w:val="20"/>
              </w:rPr>
            </w:pPr>
          </w:p>
        </w:tc>
      </w:tr>
      <w:tr w:rsidR="003150B7" w:rsidRPr="006C3DAF" w14:paraId="0C24F042"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352D906" w14:textId="7ACF73E4" w:rsidR="003150B7" w:rsidRPr="000017CC" w:rsidRDefault="00763CF0" w:rsidP="00CA39FA">
            <w:pPr>
              <w:spacing w:before="120" w:after="120"/>
              <w:rPr>
                <w:rFonts w:ascii="Arial" w:hAnsi="Arial" w:cs="Arial"/>
                <w:color w:val="333F48"/>
                <w:sz w:val="20"/>
                <w:szCs w:val="20"/>
              </w:rPr>
            </w:pPr>
            <w:r w:rsidRPr="00763CF0">
              <w:rPr>
                <w:rFonts w:ascii="Arial" w:hAnsi="Arial" w:cs="Arial"/>
                <w:color w:val="333F48"/>
                <w:sz w:val="20"/>
                <w:szCs w:val="20"/>
              </w:rPr>
              <w:t xml:space="preserve">Are any motors left running when the process demands have stopped? (Idling motors can still use a significant </w:t>
            </w:r>
            <w:r w:rsidRPr="00763CF0">
              <w:rPr>
                <w:rFonts w:ascii="Arial" w:hAnsi="Arial" w:cs="Arial"/>
                <w:color w:val="333F48"/>
                <w:sz w:val="20"/>
                <w:szCs w:val="20"/>
              </w:rPr>
              <w:lastRenderedPageBreak/>
              <w:t>proportion of their rated capacity and hence waste energy).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5C78C5"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92033F"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934E04" w14:textId="77777777" w:rsidR="003150B7" w:rsidRPr="000017CC" w:rsidRDefault="003150B7" w:rsidP="00CA39FA">
            <w:pPr>
              <w:spacing w:before="120" w:after="120"/>
              <w:rPr>
                <w:rFonts w:ascii="Arial" w:hAnsi="Arial" w:cs="Arial"/>
                <w:color w:val="333F48"/>
                <w:sz w:val="20"/>
                <w:szCs w:val="20"/>
              </w:rPr>
            </w:pPr>
          </w:p>
        </w:tc>
      </w:tr>
      <w:tr w:rsidR="003150B7" w:rsidRPr="006C3DAF" w14:paraId="13B80954"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021D0BF" w14:textId="4205823C" w:rsidR="003150B7" w:rsidRPr="000017CC" w:rsidRDefault="008A1218" w:rsidP="00CA39FA">
            <w:pPr>
              <w:spacing w:before="120" w:after="120"/>
              <w:rPr>
                <w:rFonts w:ascii="Arial" w:hAnsi="Arial" w:cs="Arial"/>
                <w:color w:val="333F48"/>
                <w:sz w:val="20"/>
                <w:szCs w:val="20"/>
              </w:rPr>
            </w:pPr>
            <w:r w:rsidRPr="008A1218">
              <w:rPr>
                <w:rFonts w:ascii="Arial" w:hAnsi="Arial" w:cs="Arial"/>
                <w:color w:val="333F48"/>
                <w:sz w:val="20"/>
                <w:szCs w:val="20"/>
              </w:rPr>
              <w:t>Are inverters or variable speed drives used for any motors that drive variable process loads? (The best examples are often found in fan and pump applications).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51EEC7"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421565"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3BA866" w14:textId="77777777" w:rsidR="003150B7" w:rsidRPr="000017CC" w:rsidRDefault="003150B7" w:rsidP="00CA39FA">
            <w:pPr>
              <w:spacing w:before="120" w:after="120"/>
              <w:rPr>
                <w:rFonts w:ascii="Arial" w:hAnsi="Arial" w:cs="Arial"/>
                <w:color w:val="333F48"/>
                <w:sz w:val="20"/>
                <w:szCs w:val="20"/>
              </w:rPr>
            </w:pPr>
          </w:p>
        </w:tc>
      </w:tr>
      <w:tr w:rsidR="003150B7" w:rsidRPr="006C3DAF" w14:paraId="780CC0FF"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64A9ECE" w14:textId="2CD8CCD4" w:rsidR="003150B7" w:rsidRPr="000017CC" w:rsidRDefault="008A1218" w:rsidP="00CA39FA">
            <w:pPr>
              <w:spacing w:before="120" w:after="120"/>
              <w:rPr>
                <w:rFonts w:ascii="Arial" w:hAnsi="Arial" w:cs="Arial"/>
                <w:color w:val="333F48"/>
                <w:sz w:val="20"/>
                <w:szCs w:val="20"/>
              </w:rPr>
            </w:pPr>
            <w:r w:rsidRPr="008A1218">
              <w:rPr>
                <w:rFonts w:ascii="Arial" w:hAnsi="Arial" w:cs="Arial"/>
                <w:color w:val="333F48"/>
                <w:sz w:val="20"/>
                <w:szCs w:val="20"/>
              </w:rPr>
              <w:t>Are motors with high annual operating hours energy efficient motors, such as Efficiency Class I (Eff1) or IE3?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AFCA8"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7B9F3B"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989159" w14:textId="77777777" w:rsidR="003150B7" w:rsidRPr="000017CC" w:rsidRDefault="003150B7" w:rsidP="00CA39FA">
            <w:pPr>
              <w:spacing w:before="120" w:after="120"/>
              <w:rPr>
                <w:rFonts w:ascii="Arial" w:hAnsi="Arial" w:cs="Arial"/>
                <w:color w:val="333F48"/>
                <w:sz w:val="20"/>
                <w:szCs w:val="20"/>
              </w:rPr>
            </w:pPr>
          </w:p>
        </w:tc>
      </w:tr>
      <w:tr w:rsidR="003150B7" w:rsidRPr="006C3DAF" w14:paraId="1954C0E3"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C54E349" w14:textId="3894844A" w:rsidR="003150B7" w:rsidRPr="000017CC" w:rsidRDefault="008A1218" w:rsidP="00CA39FA">
            <w:pPr>
              <w:spacing w:before="120" w:after="120"/>
              <w:rPr>
                <w:rFonts w:ascii="Arial" w:hAnsi="Arial" w:cs="Arial"/>
                <w:color w:val="333F48"/>
                <w:sz w:val="20"/>
                <w:szCs w:val="20"/>
              </w:rPr>
            </w:pPr>
            <w:r w:rsidRPr="008A1218">
              <w:rPr>
                <w:rFonts w:ascii="Arial" w:hAnsi="Arial" w:cs="Arial"/>
                <w:color w:val="333F48"/>
                <w:sz w:val="20"/>
                <w:szCs w:val="20"/>
              </w:rPr>
              <w:t>Are motors kept clean? (When their cooling fins are kept clean, motors run cooler, more efficiently and will be less prone to breakdown).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A03511"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20CD4E"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70F430" w14:textId="77777777" w:rsidR="003150B7" w:rsidRPr="000017CC" w:rsidRDefault="003150B7" w:rsidP="00CA39FA">
            <w:pPr>
              <w:spacing w:before="120" w:after="120"/>
              <w:rPr>
                <w:rFonts w:ascii="Arial" w:hAnsi="Arial" w:cs="Arial"/>
                <w:color w:val="333F48"/>
                <w:sz w:val="20"/>
                <w:szCs w:val="20"/>
              </w:rPr>
            </w:pPr>
          </w:p>
        </w:tc>
      </w:tr>
      <w:tr w:rsidR="008A1218" w:rsidRPr="006C3DAF" w14:paraId="7912B3FD"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C2D7BD1" w14:textId="5DB500DD" w:rsidR="008A1218" w:rsidRPr="000017CC" w:rsidRDefault="00932777" w:rsidP="00CA39FA">
            <w:pPr>
              <w:spacing w:before="120" w:after="120"/>
              <w:rPr>
                <w:rFonts w:ascii="Arial" w:hAnsi="Arial" w:cs="Arial"/>
                <w:color w:val="333F48"/>
                <w:sz w:val="20"/>
                <w:szCs w:val="20"/>
              </w:rPr>
            </w:pPr>
            <w:r w:rsidRPr="00932777">
              <w:rPr>
                <w:rFonts w:ascii="Arial" w:hAnsi="Arial" w:cs="Arial"/>
                <w:color w:val="333F48"/>
                <w:sz w:val="20"/>
                <w:szCs w:val="20"/>
              </w:rPr>
              <w:t>Are transmission systems well maintained and in working order? (Such systems can include transmission belts, gearboxes, bearings and pulleys).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F3C40F" w14:textId="77777777" w:rsidR="008A1218" w:rsidRPr="000017CC" w:rsidRDefault="008A1218"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B56A10" w14:textId="77777777" w:rsidR="008A1218" w:rsidRPr="000017CC" w:rsidRDefault="008A1218"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2AFE6" w14:textId="77777777" w:rsidR="008A1218" w:rsidRPr="000017CC" w:rsidRDefault="008A1218" w:rsidP="00CA39FA">
            <w:pPr>
              <w:spacing w:before="120" w:after="120"/>
              <w:rPr>
                <w:rFonts w:ascii="Arial" w:hAnsi="Arial" w:cs="Arial"/>
                <w:color w:val="333F48"/>
                <w:sz w:val="20"/>
                <w:szCs w:val="20"/>
              </w:rPr>
            </w:pPr>
          </w:p>
        </w:tc>
      </w:tr>
      <w:tr w:rsidR="003150B7" w:rsidRPr="006C3DAF" w14:paraId="209BC8C0"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3788A12" w14:textId="5F525FBD" w:rsidR="003150B7" w:rsidRPr="00932777" w:rsidRDefault="00932777" w:rsidP="00CA39FA">
            <w:pPr>
              <w:spacing w:before="120" w:after="120"/>
              <w:rPr>
                <w:rFonts w:ascii="Arial" w:hAnsi="Arial" w:cs="Arial"/>
                <w:color w:val="333F48"/>
                <w:sz w:val="20"/>
                <w:szCs w:val="20"/>
              </w:rPr>
            </w:pPr>
            <w:r w:rsidRPr="00932777">
              <w:rPr>
                <w:rFonts w:ascii="Arial" w:hAnsi="Arial" w:cs="Arial"/>
                <w:color w:val="333F48"/>
                <w:sz w:val="20"/>
                <w:szCs w:val="20"/>
              </w:rPr>
              <w:t>Are voltages properly balanced? Is the power factor as high as possible? (You’ll need electrical instruments to measure these)</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55CAEE" w14:textId="77777777" w:rsidR="003150B7" w:rsidRPr="000017CC" w:rsidRDefault="003150B7"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56BFA3" w14:textId="77777777" w:rsidR="003150B7" w:rsidRPr="000017CC" w:rsidRDefault="003150B7"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02AC61" w14:textId="77777777" w:rsidR="003150B7" w:rsidRPr="000017CC" w:rsidRDefault="003150B7" w:rsidP="00CA39FA">
            <w:pPr>
              <w:spacing w:before="120" w:after="120"/>
              <w:rPr>
                <w:rFonts w:ascii="Arial" w:hAnsi="Arial" w:cs="Arial"/>
                <w:color w:val="333F48"/>
                <w:sz w:val="20"/>
                <w:szCs w:val="20"/>
              </w:rPr>
            </w:pPr>
          </w:p>
        </w:tc>
      </w:tr>
    </w:tbl>
    <w:p w14:paraId="5642C754" w14:textId="2607A7DF" w:rsidR="003150B7" w:rsidRDefault="003150B7" w:rsidP="00650133">
      <w:pPr>
        <w:spacing w:before="240"/>
        <w:rPr>
          <w:rFonts w:ascii="Arial" w:hAnsi="Arial" w:cs="Arial"/>
        </w:rPr>
      </w:pPr>
    </w:p>
    <w:p w14:paraId="71B24EC6" w14:textId="77777777" w:rsidR="006E460A" w:rsidRPr="006C3DAF" w:rsidRDefault="006E460A" w:rsidP="006E460A">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6E460A" w:rsidRPr="006C3DAF" w14:paraId="67BE5A8B" w14:textId="77777777" w:rsidTr="00CA39FA">
        <w:tc>
          <w:tcPr>
            <w:tcW w:w="10450" w:type="dxa"/>
            <w:gridSpan w:val="4"/>
            <w:tcBorders>
              <w:top w:val="nil"/>
              <w:left w:val="nil"/>
              <w:bottom w:val="single" w:sz="4" w:space="0" w:color="3C2F55"/>
              <w:right w:val="nil"/>
            </w:tcBorders>
            <w:shd w:val="clear" w:color="auto" w:fill="ADA9C6"/>
          </w:tcPr>
          <w:p w14:paraId="6084F52B" w14:textId="0AC97AE8" w:rsidR="006E460A" w:rsidRPr="00650133" w:rsidRDefault="006E460A" w:rsidP="00CA39FA">
            <w:pPr>
              <w:spacing w:before="120" w:after="120"/>
              <w:rPr>
                <w:rFonts w:ascii="Arial" w:hAnsi="Arial" w:cs="Arial"/>
                <w:b/>
                <w:bCs/>
                <w:sz w:val="20"/>
                <w:szCs w:val="20"/>
                <w:lang w:val="en-US"/>
              </w:rPr>
            </w:pPr>
            <w:r>
              <w:rPr>
                <w:rFonts w:ascii="Arial" w:hAnsi="Arial" w:cs="Arial"/>
                <w:b/>
                <w:bCs/>
                <w:sz w:val="20"/>
                <w:szCs w:val="20"/>
                <w:lang w:val="en-US"/>
              </w:rPr>
              <w:t>Steam</w:t>
            </w:r>
          </w:p>
        </w:tc>
      </w:tr>
      <w:tr w:rsidR="006E460A" w:rsidRPr="006C3DAF" w14:paraId="41FC88A9" w14:textId="77777777" w:rsidTr="00CA39FA">
        <w:tc>
          <w:tcPr>
            <w:tcW w:w="3969" w:type="dxa"/>
            <w:tcBorders>
              <w:top w:val="single" w:sz="24" w:space="0" w:color="FFFFFF" w:themeColor="background1"/>
              <w:left w:val="nil"/>
              <w:bottom w:val="nil"/>
              <w:right w:val="nil"/>
            </w:tcBorders>
            <w:shd w:val="clear" w:color="auto" w:fill="D2D0E0"/>
          </w:tcPr>
          <w:p w14:paraId="0CA4843B" w14:textId="77777777" w:rsidR="006E460A" w:rsidRPr="00650133" w:rsidRDefault="006E460A"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1E7176F8" w14:textId="77777777" w:rsidR="006E460A" w:rsidRPr="00650133" w:rsidRDefault="006E460A"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01EDD007" w14:textId="77777777" w:rsidR="006E460A" w:rsidRPr="00650133" w:rsidRDefault="006E460A"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1B525E68" w14:textId="77777777" w:rsidR="006E460A" w:rsidRPr="00650133" w:rsidRDefault="006E460A"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6E460A" w:rsidRPr="006C3DAF" w14:paraId="08EC4CAD"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101393D0" w14:textId="69B9EEA8" w:rsidR="006E460A" w:rsidRPr="000017CC" w:rsidRDefault="0025384B" w:rsidP="00CA39FA">
            <w:pPr>
              <w:spacing w:before="120" w:after="120"/>
              <w:rPr>
                <w:rFonts w:ascii="Arial" w:hAnsi="Arial" w:cs="Arial"/>
                <w:color w:val="333F48"/>
                <w:sz w:val="20"/>
                <w:szCs w:val="20"/>
                <w:lang w:val="en-US"/>
              </w:rPr>
            </w:pPr>
            <w:r w:rsidRPr="0025384B">
              <w:rPr>
                <w:rFonts w:ascii="Arial" w:hAnsi="Arial" w:cs="Arial"/>
                <w:color w:val="333F48"/>
                <w:sz w:val="20"/>
                <w:szCs w:val="20"/>
                <w:lang w:val="en-US"/>
              </w:rPr>
              <w:t>Are steam leak checks carried out regularly and any leaks fixed? Are there any leaks now? It is also important to have regular steam trap tests conducted as these can leak steam into the condensate return pipework.</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A1A52ED" w14:textId="77777777" w:rsidR="006E460A" w:rsidRPr="000017CC" w:rsidRDefault="006E460A"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EEC2910" w14:textId="77777777" w:rsidR="006E460A" w:rsidRPr="000017CC" w:rsidRDefault="006E460A"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4F011EC" w14:textId="77777777" w:rsidR="006E460A" w:rsidRPr="000017CC" w:rsidRDefault="006E460A" w:rsidP="00CA39FA">
            <w:pPr>
              <w:spacing w:before="120" w:after="120"/>
              <w:rPr>
                <w:rFonts w:ascii="Arial" w:hAnsi="Arial" w:cs="Arial"/>
                <w:color w:val="333F48"/>
                <w:sz w:val="20"/>
                <w:szCs w:val="20"/>
              </w:rPr>
            </w:pPr>
          </w:p>
        </w:tc>
      </w:tr>
      <w:tr w:rsidR="006E460A" w:rsidRPr="006C3DAF" w14:paraId="0E1A79B9"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463654" w14:textId="109B724E" w:rsidR="006E460A" w:rsidRPr="000017CC" w:rsidRDefault="005B5ECA" w:rsidP="00CA39FA">
            <w:pPr>
              <w:spacing w:before="120" w:after="120"/>
              <w:rPr>
                <w:rFonts w:ascii="Arial" w:hAnsi="Arial" w:cs="Arial"/>
                <w:color w:val="333F48"/>
                <w:sz w:val="20"/>
                <w:szCs w:val="20"/>
              </w:rPr>
            </w:pPr>
            <w:r w:rsidRPr="005B5ECA">
              <w:rPr>
                <w:rFonts w:ascii="Arial" w:hAnsi="Arial" w:cs="Arial"/>
                <w:color w:val="333F48"/>
                <w:sz w:val="20"/>
                <w:szCs w:val="20"/>
              </w:rPr>
              <w:t>Is the insulation on steam pipework, valves and fittings complete and in good order?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9F182B"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6F19F0"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42F0BD" w14:textId="77777777" w:rsidR="006E460A" w:rsidRPr="000017CC" w:rsidRDefault="006E460A" w:rsidP="00CA39FA">
            <w:pPr>
              <w:spacing w:before="120" w:after="120"/>
              <w:rPr>
                <w:rFonts w:ascii="Arial" w:hAnsi="Arial" w:cs="Arial"/>
                <w:color w:val="333F48"/>
                <w:sz w:val="20"/>
                <w:szCs w:val="20"/>
              </w:rPr>
            </w:pPr>
          </w:p>
        </w:tc>
      </w:tr>
      <w:tr w:rsidR="006E460A" w:rsidRPr="006C3DAF" w14:paraId="727B8517"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8BC79BD" w14:textId="703448CC" w:rsidR="006E460A" w:rsidRPr="000017CC" w:rsidRDefault="005B5ECA" w:rsidP="00CA39FA">
            <w:pPr>
              <w:spacing w:before="120" w:after="120"/>
              <w:rPr>
                <w:rFonts w:ascii="Arial" w:hAnsi="Arial" w:cs="Arial"/>
                <w:color w:val="333F48"/>
                <w:sz w:val="20"/>
                <w:szCs w:val="20"/>
              </w:rPr>
            </w:pPr>
            <w:r w:rsidRPr="005B5ECA">
              <w:rPr>
                <w:rFonts w:ascii="Arial" w:hAnsi="Arial" w:cs="Arial"/>
                <w:color w:val="333F48"/>
                <w:sz w:val="20"/>
                <w:szCs w:val="20"/>
              </w:rPr>
              <w:t>Check that the burners are operating efficiently by having a combustion efficiency test carried out. Compare the results against the manufacturer’s specification. Too much air results in increased energy consumption and running costs.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96FEBB"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B7392D"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96D1C" w14:textId="77777777" w:rsidR="006E460A" w:rsidRPr="000017CC" w:rsidRDefault="006E460A" w:rsidP="00CA39FA">
            <w:pPr>
              <w:spacing w:before="120" w:after="120"/>
              <w:rPr>
                <w:rFonts w:ascii="Arial" w:hAnsi="Arial" w:cs="Arial"/>
                <w:color w:val="333F48"/>
                <w:sz w:val="20"/>
                <w:szCs w:val="20"/>
              </w:rPr>
            </w:pPr>
          </w:p>
        </w:tc>
      </w:tr>
      <w:tr w:rsidR="006E460A" w:rsidRPr="006C3DAF" w14:paraId="17E096A4"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7ADACDC" w14:textId="35D53387" w:rsidR="006E460A" w:rsidRPr="000017CC" w:rsidRDefault="005B5ECA" w:rsidP="00CA39FA">
            <w:pPr>
              <w:spacing w:before="120" w:after="120"/>
              <w:rPr>
                <w:rFonts w:ascii="Arial" w:hAnsi="Arial" w:cs="Arial"/>
                <w:color w:val="333F48"/>
                <w:sz w:val="20"/>
                <w:szCs w:val="20"/>
              </w:rPr>
            </w:pPr>
            <w:r w:rsidRPr="005B5ECA">
              <w:rPr>
                <w:rFonts w:ascii="Arial" w:hAnsi="Arial" w:cs="Arial"/>
                <w:color w:val="333F48"/>
                <w:sz w:val="20"/>
                <w:szCs w:val="20"/>
              </w:rPr>
              <w:t>Are automatic temperature controls installed on process machines?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CD1DCF"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D5648"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3D7F5" w14:textId="77777777" w:rsidR="006E460A" w:rsidRPr="000017CC" w:rsidRDefault="006E460A" w:rsidP="00CA39FA">
            <w:pPr>
              <w:spacing w:before="120" w:after="120"/>
              <w:rPr>
                <w:rFonts w:ascii="Arial" w:hAnsi="Arial" w:cs="Arial"/>
                <w:color w:val="333F48"/>
                <w:sz w:val="20"/>
                <w:szCs w:val="20"/>
              </w:rPr>
            </w:pPr>
          </w:p>
        </w:tc>
      </w:tr>
      <w:tr w:rsidR="006E460A" w:rsidRPr="006C3DAF" w14:paraId="12549566"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DFFD3BE" w14:textId="04D8955E" w:rsidR="006E460A" w:rsidRPr="000017CC" w:rsidRDefault="005B5ECA" w:rsidP="00CA39FA">
            <w:pPr>
              <w:spacing w:before="120" w:after="120"/>
              <w:rPr>
                <w:rFonts w:ascii="Arial" w:hAnsi="Arial" w:cs="Arial"/>
                <w:color w:val="333F48"/>
                <w:sz w:val="20"/>
                <w:szCs w:val="20"/>
              </w:rPr>
            </w:pPr>
            <w:r w:rsidRPr="005B5ECA">
              <w:rPr>
                <w:rFonts w:ascii="Arial" w:hAnsi="Arial" w:cs="Arial"/>
                <w:color w:val="333F48"/>
                <w:sz w:val="20"/>
                <w:szCs w:val="20"/>
              </w:rPr>
              <w:lastRenderedPageBreak/>
              <w:t>Is all condensate returned to the boiler? Is the condensate pipework insulated properly?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AE268"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CAD6F"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166CB1" w14:textId="77777777" w:rsidR="006E460A" w:rsidRPr="000017CC" w:rsidRDefault="006E460A" w:rsidP="00CA39FA">
            <w:pPr>
              <w:spacing w:before="120" w:after="120"/>
              <w:rPr>
                <w:rFonts w:ascii="Arial" w:hAnsi="Arial" w:cs="Arial"/>
                <w:color w:val="333F48"/>
                <w:sz w:val="20"/>
                <w:szCs w:val="20"/>
              </w:rPr>
            </w:pPr>
          </w:p>
        </w:tc>
      </w:tr>
      <w:tr w:rsidR="006E460A" w:rsidRPr="006C3DAF" w14:paraId="48DF6CC1"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1F42E63" w14:textId="63C5AF45" w:rsidR="006E460A" w:rsidRPr="00F263F3" w:rsidRDefault="00F263F3" w:rsidP="00CA39FA">
            <w:pPr>
              <w:spacing w:before="120" w:after="120"/>
              <w:rPr>
                <w:rFonts w:ascii="Arial" w:hAnsi="Arial" w:cs="Arial"/>
                <w:color w:val="333F48"/>
                <w:sz w:val="20"/>
                <w:szCs w:val="20"/>
              </w:rPr>
            </w:pPr>
            <w:r w:rsidRPr="00F263F3">
              <w:rPr>
                <w:rFonts w:ascii="Arial" w:hAnsi="Arial" w:cs="Arial"/>
                <w:color w:val="333F48"/>
                <w:sz w:val="20"/>
                <w:szCs w:val="20"/>
              </w:rPr>
              <w:t>Is appropriate heat recovery equipment installed in the boiler flue</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A47EFB"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A8360F"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2E8CE1" w14:textId="77777777" w:rsidR="006E460A" w:rsidRPr="000017CC" w:rsidRDefault="006E460A" w:rsidP="00CA39FA">
            <w:pPr>
              <w:spacing w:before="120" w:after="120"/>
              <w:rPr>
                <w:rFonts w:ascii="Arial" w:hAnsi="Arial" w:cs="Arial"/>
                <w:color w:val="333F48"/>
                <w:sz w:val="20"/>
                <w:szCs w:val="20"/>
              </w:rPr>
            </w:pPr>
          </w:p>
        </w:tc>
      </w:tr>
      <w:tr w:rsidR="006E460A" w:rsidRPr="006C3DAF" w14:paraId="5AE0370C"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E5BF9DC" w14:textId="044B9F1D" w:rsidR="006E460A" w:rsidRPr="000017CC" w:rsidRDefault="00F263F3" w:rsidP="00CA39FA">
            <w:pPr>
              <w:spacing w:before="120" w:after="120"/>
              <w:rPr>
                <w:rFonts w:ascii="Arial" w:hAnsi="Arial" w:cs="Arial"/>
                <w:color w:val="333F48"/>
                <w:sz w:val="20"/>
                <w:szCs w:val="20"/>
              </w:rPr>
            </w:pPr>
            <w:r w:rsidRPr="00F263F3">
              <w:rPr>
                <w:rFonts w:ascii="Arial" w:hAnsi="Arial" w:cs="Arial"/>
                <w:color w:val="333F48"/>
                <w:sz w:val="20"/>
                <w:szCs w:val="20"/>
              </w:rPr>
              <w:t>Does the system have automatic total dissolved solids (TDS) control?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D4D47"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DA8D42"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6A0F78" w14:textId="77777777" w:rsidR="006E460A" w:rsidRPr="000017CC" w:rsidRDefault="006E460A" w:rsidP="00CA39FA">
            <w:pPr>
              <w:spacing w:before="120" w:after="120"/>
              <w:rPr>
                <w:rFonts w:ascii="Arial" w:hAnsi="Arial" w:cs="Arial"/>
                <w:color w:val="333F48"/>
                <w:sz w:val="20"/>
                <w:szCs w:val="20"/>
              </w:rPr>
            </w:pPr>
          </w:p>
        </w:tc>
      </w:tr>
      <w:tr w:rsidR="00F263F3" w:rsidRPr="006C3DAF" w14:paraId="17A85F10"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3CFC509" w14:textId="3993ED65" w:rsidR="00F263F3" w:rsidRPr="00F263F3" w:rsidRDefault="00F263F3" w:rsidP="00CA39FA">
            <w:pPr>
              <w:spacing w:before="120" w:after="120"/>
              <w:rPr>
                <w:rFonts w:ascii="Arial" w:hAnsi="Arial" w:cs="Arial"/>
                <w:color w:val="333F48"/>
                <w:sz w:val="20"/>
                <w:szCs w:val="20"/>
              </w:rPr>
            </w:pPr>
            <w:r w:rsidRPr="00F263F3">
              <w:rPr>
                <w:rFonts w:ascii="Arial" w:hAnsi="Arial" w:cs="Arial"/>
                <w:color w:val="333F48"/>
                <w:sz w:val="20"/>
                <w:szCs w:val="20"/>
              </w:rPr>
              <w:t>Are there any distribution pipe runs that are not in use</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C6AC0E" w14:textId="77777777" w:rsidR="00F263F3" w:rsidRPr="000017CC" w:rsidRDefault="00F263F3"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C3815B" w14:textId="77777777" w:rsidR="00F263F3" w:rsidRPr="000017CC" w:rsidRDefault="00F263F3"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466BF5" w14:textId="77777777" w:rsidR="00F263F3" w:rsidRPr="000017CC" w:rsidRDefault="00F263F3" w:rsidP="00CA39FA">
            <w:pPr>
              <w:spacing w:before="120" w:after="120"/>
              <w:rPr>
                <w:rFonts w:ascii="Arial" w:hAnsi="Arial" w:cs="Arial"/>
                <w:color w:val="333F48"/>
                <w:sz w:val="20"/>
                <w:szCs w:val="20"/>
              </w:rPr>
            </w:pPr>
          </w:p>
        </w:tc>
      </w:tr>
      <w:tr w:rsidR="00F263F3" w:rsidRPr="006C3DAF" w14:paraId="1400B08C"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9C394ED" w14:textId="2CE2BE8A" w:rsidR="00F263F3" w:rsidRPr="00F263F3" w:rsidRDefault="00F263F3" w:rsidP="00CA39FA">
            <w:pPr>
              <w:spacing w:before="120" w:after="120"/>
              <w:rPr>
                <w:rFonts w:ascii="Arial" w:hAnsi="Arial" w:cs="Arial"/>
                <w:color w:val="333F48"/>
                <w:sz w:val="20"/>
                <w:szCs w:val="20"/>
              </w:rPr>
            </w:pPr>
            <w:r>
              <w:rPr>
                <w:rFonts w:ascii="Arial" w:hAnsi="Arial" w:cs="Arial"/>
                <w:color w:val="333F48"/>
                <w:sz w:val="20"/>
                <w:szCs w:val="20"/>
              </w:rPr>
              <w:t>Is flash steam re-used?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3551BD" w14:textId="77777777" w:rsidR="00F263F3" w:rsidRPr="000017CC" w:rsidRDefault="00F263F3"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8DB36D" w14:textId="77777777" w:rsidR="00F263F3" w:rsidRPr="000017CC" w:rsidRDefault="00F263F3"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29286D" w14:textId="77777777" w:rsidR="00F263F3" w:rsidRPr="000017CC" w:rsidRDefault="00F263F3" w:rsidP="00CA39FA">
            <w:pPr>
              <w:spacing w:before="120" w:after="120"/>
              <w:rPr>
                <w:rFonts w:ascii="Arial" w:hAnsi="Arial" w:cs="Arial"/>
                <w:color w:val="333F48"/>
                <w:sz w:val="20"/>
                <w:szCs w:val="20"/>
              </w:rPr>
            </w:pPr>
          </w:p>
        </w:tc>
      </w:tr>
    </w:tbl>
    <w:p w14:paraId="0EBFDDF2" w14:textId="6E7CBDD7" w:rsidR="006E460A" w:rsidRDefault="006E460A" w:rsidP="00650133">
      <w:pPr>
        <w:spacing w:before="240"/>
        <w:rPr>
          <w:rFonts w:ascii="Arial" w:hAnsi="Arial" w:cs="Arial"/>
        </w:rPr>
      </w:pPr>
    </w:p>
    <w:p w14:paraId="0AC56BA8" w14:textId="77777777" w:rsidR="006E460A" w:rsidRPr="006C3DAF" w:rsidRDefault="006E460A" w:rsidP="006E460A">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6E460A" w:rsidRPr="006C3DAF" w14:paraId="2302BA4E" w14:textId="77777777" w:rsidTr="00CA39FA">
        <w:tc>
          <w:tcPr>
            <w:tcW w:w="10450" w:type="dxa"/>
            <w:gridSpan w:val="4"/>
            <w:tcBorders>
              <w:top w:val="nil"/>
              <w:left w:val="nil"/>
              <w:bottom w:val="single" w:sz="4" w:space="0" w:color="3C2F55"/>
              <w:right w:val="nil"/>
            </w:tcBorders>
            <w:shd w:val="clear" w:color="auto" w:fill="ADA9C6"/>
          </w:tcPr>
          <w:p w14:paraId="52BFCC05" w14:textId="0889EDF5" w:rsidR="006E460A" w:rsidRPr="00650133" w:rsidRDefault="006E460A" w:rsidP="00CA39FA">
            <w:pPr>
              <w:spacing w:before="120" w:after="120"/>
              <w:rPr>
                <w:rFonts w:ascii="Arial" w:hAnsi="Arial" w:cs="Arial"/>
                <w:b/>
                <w:bCs/>
                <w:sz w:val="20"/>
                <w:szCs w:val="20"/>
                <w:lang w:val="en-US"/>
              </w:rPr>
            </w:pPr>
            <w:r>
              <w:rPr>
                <w:rFonts w:ascii="Arial" w:hAnsi="Arial" w:cs="Arial"/>
                <w:b/>
                <w:bCs/>
                <w:sz w:val="20"/>
                <w:szCs w:val="20"/>
                <w:lang w:val="en-US"/>
              </w:rPr>
              <w:t>Other equipment (for example IT and refrigeration)</w:t>
            </w:r>
          </w:p>
        </w:tc>
      </w:tr>
      <w:tr w:rsidR="006E460A" w:rsidRPr="006C3DAF" w14:paraId="6D39B5BC" w14:textId="77777777" w:rsidTr="00CA39FA">
        <w:tc>
          <w:tcPr>
            <w:tcW w:w="3969" w:type="dxa"/>
            <w:tcBorders>
              <w:top w:val="single" w:sz="24" w:space="0" w:color="FFFFFF" w:themeColor="background1"/>
              <w:left w:val="nil"/>
              <w:bottom w:val="nil"/>
              <w:right w:val="nil"/>
            </w:tcBorders>
            <w:shd w:val="clear" w:color="auto" w:fill="D2D0E0"/>
          </w:tcPr>
          <w:p w14:paraId="3AB1F7AF" w14:textId="77777777" w:rsidR="006E460A" w:rsidRPr="00650133" w:rsidRDefault="006E460A"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5877DB00" w14:textId="77777777" w:rsidR="006E460A" w:rsidRPr="00650133" w:rsidRDefault="006E460A"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09197475" w14:textId="77777777" w:rsidR="006E460A" w:rsidRPr="00650133" w:rsidRDefault="006E460A"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30955DBC" w14:textId="77777777" w:rsidR="006E460A" w:rsidRPr="00650133" w:rsidRDefault="006E460A"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6E460A" w:rsidRPr="006C3DAF" w14:paraId="40AFE311"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59FDCF3A" w14:textId="068C442A" w:rsidR="006E460A" w:rsidRPr="000017CC" w:rsidRDefault="008429AE" w:rsidP="00CA39FA">
            <w:pPr>
              <w:spacing w:before="120" w:after="120"/>
              <w:rPr>
                <w:rFonts w:ascii="Arial" w:hAnsi="Arial" w:cs="Arial"/>
                <w:color w:val="333F48"/>
                <w:sz w:val="20"/>
                <w:szCs w:val="20"/>
                <w:lang w:val="en-US"/>
              </w:rPr>
            </w:pPr>
            <w:r w:rsidRPr="008429AE">
              <w:rPr>
                <w:rFonts w:ascii="Arial" w:hAnsi="Arial" w:cs="Arial"/>
                <w:color w:val="333F48"/>
                <w:sz w:val="20"/>
                <w:szCs w:val="20"/>
                <w:lang w:val="en-US"/>
              </w:rPr>
              <w:t>Is all equipment as new and energy efficient as possible?</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903CD7E" w14:textId="77777777" w:rsidR="006E460A" w:rsidRPr="000017CC" w:rsidRDefault="006E460A"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1EF4A6B" w14:textId="77777777" w:rsidR="006E460A" w:rsidRPr="000017CC" w:rsidRDefault="006E460A"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406B738" w14:textId="77777777" w:rsidR="006E460A" w:rsidRPr="000017CC" w:rsidRDefault="006E460A" w:rsidP="00CA39FA">
            <w:pPr>
              <w:spacing w:before="120" w:after="120"/>
              <w:rPr>
                <w:rFonts w:ascii="Arial" w:hAnsi="Arial" w:cs="Arial"/>
                <w:color w:val="333F48"/>
                <w:sz w:val="20"/>
                <w:szCs w:val="20"/>
              </w:rPr>
            </w:pPr>
          </w:p>
        </w:tc>
      </w:tr>
      <w:tr w:rsidR="006E460A" w:rsidRPr="006C3DAF" w14:paraId="3D88B0F5"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6A6E99B" w14:textId="236ABA8A" w:rsidR="006E460A" w:rsidRPr="000017CC" w:rsidRDefault="00484BA6" w:rsidP="00CA39FA">
            <w:pPr>
              <w:spacing w:before="120" w:after="120"/>
              <w:rPr>
                <w:rFonts w:ascii="Arial" w:hAnsi="Arial" w:cs="Arial"/>
                <w:color w:val="333F48"/>
                <w:sz w:val="20"/>
                <w:szCs w:val="20"/>
              </w:rPr>
            </w:pPr>
            <w:r w:rsidRPr="00484BA6">
              <w:rPr>
                <w:rFonts w:ascii="Arial" w:hAnsi="Arial" w:cs="Arial"/>
                <w:color w:val="333F48"/>
                <w:sz w:val="20"/>
                <w:szCs w:val="20"/>
              </w:rPr>
              <w:t>Does all IT equipment have energy saving features enabled?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5C9E66"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3586A5"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7B4EBE" w14:textId="77777777" w:rsidR="006E460A" w:rsidRPr="000017CC" w:rsidRDefault="006E460A" w:rsidP="00CA39FA">
            <w:pPr>
              <w:spacing w:before="120" w:after="120"/>
              <w:rPr>
                <w:rFonts w:ascii="Arial" w:hAnsi="Arial" w:cs="Arial"/>
                <w:color w:val="333F48"/>
                <w:sz w:val="20"/>
                <w:szCs w:val="20"/>
              </w:rPr>
            </w:pPr>
          </w:p>
        </w:tc>
      </w:tr>
      <w:tr w:rsidR="006E460A" w:rsidRPr="006C3DAF" w14:paraId="1F3CCF80"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F969FD" w14:textId="1BD19B5E" w:rsidR="006E460A" w:rsidRPr="000017CC" w:rsidRDefault="00484BA6" w:rsidP="00CA39FA">
            <w:pPr>
              <w:spacing w:before="120" w:after="120"/>
              <w:rPr>
                <w:rFonts w:ascii="Arial" w:hAnsi="Arial" w:cs="Arial"/>
                <w:color w:val="333F48"/>
                <w:sz w:val="20"/>
                <w:szCs w:val="20"/>
              </w:rPr>
            </w:pPr>
            <w:r w:rsidRPr="00484BA6">
              <w:rPr>
                <w:rFonts w:ascii="Arial" w:hAnsi="Arial" w:cs="Arial"/>
                <w:color w:val="333F48"/>
                <w:sz w:val="20"/>
                <w:szCs w:val="20"/>
              </w:rPr>
              <w:t>Is all other equipment switched off when not in use?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63F795"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E05D1"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D1F1F9" w14:textId="77777777" w:rsidR="006E460A" w:rsidRPr="000017CC" w:rsidRDefault="006E460A" w:rsidP="00CA39FA">
            <w:pPr>
              <w:spacing w:before="120" w:after="120"/>
              <w:rPr>
                <w:rFonts w:ascii="Arial" w:hAnsi="Arial" w:cs="Arial"/>
                <w:color w:val="333F48"/>
                <w:sz w:val="20"/>
                <w:szCs w:val="20"/>
              </w:rPr>
            </w:pPr>
          </w:p>
        </w:tc>
      </w:tr>
      <w:tr w:rsidR="006E460A" w:rsidRPr="006C3DAF" w14:paraId="19DBE126"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AF12681" w14:textId="7D9BC725" w:rsidR="006E460A" w:rsidRPr="00484BA6" w:rsidRDefault="00484BA6" w:rsidP="00CA39FA">
            <w:pPr>
              <w:spacing w:before="120" w:after="120"/>
              <w:rPr>
                <w:rFonts w:ascii="Arial" w:hAnsi="Arial" w:cs="Arial"/>
                <w:color w:val="333F48"/>
                <w:sz w:val="20"/>
                <w:szCs w:val="20"/>
              </w:rPr>
            </w:pPr>
            <w:r w:rsidRPr="00484BA6">
              <w:rPr>
                <w:rFonts w:ascii="Arial" w:hAnsi="Arial" w:cs="Arial"/>
                <w:color w:val="333F48"/>
                <w:sz w:val="20"/>
                <w:szCs w:val="20"/>
              </w:rPr>
              <w:t>Have lifts been assessed by an expert in lift energy efficiency</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5F2E3C"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7D6194"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1543EF" w14:textId="77777777" w:rsidR="006E460A" w:rsidRPr="000017CC" w:rsidRDefault="006E460A" w:rsidP="00CA39FA">
            <w:pPr>
              <w:spacing w:before="120" w:after="120"/>
              <w:rPr>
                <w:rFonts w:ascii="Arial" w:hAnsi="Arial" w:cs="Arial"/>
                <w:color w:val="333F48"/>
                <w:sz w:val="20"/>
                <w:szCs w:val="20"/>
              </w:rPr>
            </w:pPr>
          </w:p>
        </w:tc>
      </w:tr>
      <w:tr w:rsidR="006E460A" w:rsidRPr="006C3DAF" w14:paraId="6D70EA11"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359208F" w14:textId="35C4FCDB" w:rsidR="006E460A" w:rsidRPr="00D11B31" w:rsidRDefault="00D11B31" w:rsidP="00CA39FA">
            <w:pPr>
              <w:spacing w:before="120" w:after="120"/>
              <w:rPr>
                <w:rFonts w:ascii="Arial" w:hAnsi="Arial" w:cs="Arial"/>
                <w:color w:val="333F48"/>
                <w:sz w:val="20"/>
                <w:szCs w:val="20"/>
              </w:rPr>
            </w:pPr>
            <w:r w:rsidRPr="00D11B31">
              <w:rPr>
                <w:rFonts w:ascii="Arial" w:hAnsi="Arial" w:cs="Arial"/>
                <w:color w:val="333F48"/>
                <w:sz w:val="20"/>
                <w:szCs w:val="20"/>
              </w:rPr>
              <w:t>Is all refrigeration equipment A-rated or better</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2D8CE"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841BEB"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2FF257" w14:textId="77777777" w:rsidR="006E460A" w:rsidRPr="000017CC" w:rsidRDefault="006E460A" w:rsidP="00CA39FA">
            <w:pPr>
              <w:spacing w:before="120" w:after="120"/>
              <w:rPr>
                <w:rFonts w:ascii="Arial" w:hAnsi="Arial" w:cs="Arial"/>
                <w:color w:val="333F48"/>
                <w:sz w:val="20"/>
                <w:szCs w:val="20"/>
              </w:rPr>
            </w:pPr>
          </w:p>
        </w:tc>
      </w:tr>
      <w:tr w:rsidR="00D11B31" w:rsidRPr="006C3DAF" w14:paraId="02CF54F2"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ED6161" w14:textId="79292D15" w:rsidR="00D11B31" w:rsidRPr="00D11B31" w:rsidRDefault="00D11B31" w:rsidP="00CA39FA">
            <w:pPr>
              <w:spacing w:before="120" w:after="120"/>
              <w:rPr>
                <w:rFonts w:ascii="Arial" w:hAnsi="Arial" w:cs="Arial"/>
                <w:color w:val="333F48"/>
                <w:sz w:val="20"/>
                <w:szCs w:val="20"/>
              </w:rPr>
            </w:pPr>
            <w:r w:rsidRPr="00D11B31">
              <w:rPr>
                <w:rFonts w:ascii="Arial" w:hAnsi="Arial" w:cs="Arial"/>
                <w:color w:val="333F48"/>
                <w:sz w:val="20"/>
                <w:szCs w:val="20"/>
              </w:rPr>
              <w:t>Is refrigeration equipment properly cleaned and maintained</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BD7B5D" w14:textId="77777777" w:rsidR="00D11B31" w:rsidRPr="000017CC" w:rsidRDefault="00D11B31"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328750" w14:textId="77777777" w:rsidR="00D11B31" w:rsidRPr="000017CC" w:rsidRDefault="00D11B31"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DCA86" w14:textId="77777777" w:rsidR="00D11B31" w:rsidRPr="000017CC" w:rsidRDefault="00D11B31" w:rsidP="00CA39FA">
            <w:pPr>
              <w:spacing w:before="120" w:after="120"/>
              <w:rPr>
                <w:rFonts w:ascii="Arial" w:hAnsi="Arial" w:cs="Arial"/>
                <w:color w:val="333F48"/>
                <w:sz w:val="20"/>
                <w:szCs w:val="20"/>
              </w:rPr>
            </w:pPr>
          </w:p>
        </w:tc>
      </w:tr>
      <w:tr w:rsidR="006E460A" w:rsidRPr="006C3DAF" w14:paraId="2DAADD61"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FD06EC3" w14:textId="76165EC4" w:rsidR="006E460A" w:rsidRPr="000017CC" w:rsidRDefault="00D11B31" w:rsidP="00CA39FA">
            <w:pPr>
              <w:spacing w:before="120" w:after="120"/>
              <w:rPr>
                <w:rFonts w:ascii="Arial" w:hAnsi="Arial" w:cs="Arial"/>
                <w:color w:val="333F48"/>
                <w:sz w:val="20"/>
                <w:szCs w:val="20"/>
              </w:rPr>
            </w:pPr>
            <w:r w:rsidRPr="00D11B31">
              <w:rPr>
                <w:rFonts w:ascii="Arial" w:hAnsi="Arial" w:cs="Arial"/>
                <w:color w:val="333F48"/>
                <w:sz w:val="20"/>
                <w:szCs w:val="20"/>
              </w:rPr>
              <w:t>Is refrigeration equipment properly used (for example, is it running at an appropriate temperature and filled to right levels)?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35E790"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01460C"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E8FFD1" w14:textId="77777777" w:rsidR="006E460A" w:rsidRPr="000017CC" w:rsidRDefault="006E460A" w:rsidP="00CA39FA">
            <w:pPr>
              <w:spacing w:before="120" w:after="120"/>
              <w:rPr>
                <w:rFonts w:ascii="Arial" w:hAnsi="Arial" w:cs="Arial"/>
                <w:color w:val="333F48"/>
                <w:sz w:val="20"/>
                <w:szCs w:val="20"/>
              </w:rPr>
            </w:pPr>
          </w:p>
        </w:tc>
      </w:tr>
      <w:tr w:rsidR="006E460A" w:rsidRPr="006C3DAF" w14:paraId="07724738"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EFB8DA9" w14:textId="78406A32" w:rsidR="006E460A" w:rsidRPr="0025384B" w:rsidRDefault="0025384B" w:rsidP="00CA39FA">
            <w:pPr>
              <w:spacing w:before="120" w:after="120"/>
              <w:rPr>
                <w:rFonts w:ascii="Arial" w:hAnsi="Arial" w:cs="Arial"/>
                <w:color w:val="333F48"/>
                <w:sz w:val="20"/>
                <w:szCs w:val="20"/>
              </w:rPr>
            </w:pPr>
            <w:r w:rsidRPr="0025384B">
              <w:rPr>
                <w:rFonts w:ascii="Arial" w:hAnsi="Arial" w:cs="Arial"/>
                <w:color w:val="333F48"/>
                <w:sz w:val="20"/>
                <w:szCs w:val="20"/>
              </w:rPr>
              <w:t>Are vending machines and coolers fitted with timers</w:t>
            </w:r>
            <w:r>
              <w:rPr>
                <w:rFonts w:ascii="Arial" w:hAnsi="Arial" w:cs="Arial"/>
                <w:color w:val="333F48"/>
                <w:sz w:val="20"/>
                <w:szCs w:val="20"/>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64171"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B97CF8"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FC05AB" w14:textId="77777777" w:rsidR="006E460A" w:rsidRPr="000017CC" w:rsidRDefault="006E460A" w:rsidP="00CA39FA">
            <w:pPr>
              <w:spacing w:before="120" w:after="120"/>
              <w:rPr>
                <w:rFonts w:ascii="Arial" w:hAnsi="Arial" w:cs="Arial"/>
                <w:color w:val="333F48"/>
                <w:sz w:val="20"/>
                <w:szCs w:val="20"/>
              </w:rPr>
            </w:pPr>
          </w:p>
        </w:tc>
      </w:tr>
    </w:tbl>
    <w:p w14:paraId="428BDDB6" w14:textId="2E7A740C" w:rsidR="006E460A" w:rsidRDefault="006E460A" w:rsidP="00650133">
      <w:pPr>
        <w:spacing w:before="240"/>
        <w:rPr>
          <w:rFonts w:ascii="Arial" w:hAnsi="Arial" w:cs="Arial"/>
        </w:rPr>
      </w:pPr>
    </w:p>
    <w:p w14:paraId="0A3361FA" w14:textId="5FCD2BC3" w:rsidR="006E460A" w:rsidRDefault="006E460A" w:rsidP="006E460A">
      <w:pPr>
        <w:rPr>
          <w:rFonts w:ascii="Arial" w:hAnsi="Arial" w:cs="Arial"/>
        </w:rPr>
      </w:pPr>
    </w:p>
    <w:p w14:paraId="5D14C622" w14:textId="0101EE95" w:rsidR="00F82E4B" w:rsidRDefault="00F82E4B" w:rsidP="006E460A">
      <w:pPr>
        <w:rPr>
          <w:rFonts w:ascii="Arial" w:hAnsi="Arial" w:cs="Arial"/>
        </w:rPr>
      </w:pPr>
    </w:p>
    <w:p w14:paraId="422A70A4" w14:textId="71302B5A" w:rsidR="00F82E4B" w:rsidRDefault="00F82E4B" w:rsidP="006E460A">
      <w:pPr>
        <w:rPr>
          <w:rFonts w:ascii="Arial" w:hAnsi="Arial" w:cs="Arial"/>
        </w:rPr>
      </w:pPr>
    </w:p>
    <w:p w14:paraId="5FFC16F3" w14:textId="650960D6" w:rsidR="00F82E4B" w:rsidRDefault="00F82E4B" w:rsidP="006E460A">
      <w:pPr>
        <w:rPr>
          <w:rFonts w:ascii="Arial" w:hAnsi="Arial" w:cs="Arial"/>
        </w:rPr>
      </w:pPr>
    </w:p>
    <w:p w14:paraId="33D4D58C" w14:textId="0711339B" w:rsidR="00F82E4B" w:rsidRDefault="00F82E4B" w:rsidP="006E460A">
      <w:pPr>
        <w:rPr>
          <w:rFonts w:ascii="Arial" w:hAnsi="Arial" w:cs="Arial"/>
        </w:rPr>
      </w:pPr>
    </w:p>
    <w:p w14:paraId="39F56952" w14:textId="16D6487B" w:rsidR="00F82E4B" w:rsidRDefault="00F82E4B" w:rsidP="006E460A">
      <w:pPr>
        <w:rPr>
          <w:rFonts w:ascii="Arial" w:hAnsi="Arial" w:cs="Arial"/>
        </w:rPr>
      </w:pPr>
    </w:p>
    <w:p w14:paraId="35A75A6B" w14:textId="70449C80" w:rsidR="00F82E4B" w:rsidRDefault="00F82E4B" w:rsidP="006E460A">
      <w:pPr>
        <w:rPr>
          <w:rFonts w:ascii="Arial" w:hAnsi="Arial" w:cs="Arial"/>
        </w:rPr>
      </w:pPr>
    </w:p>
    <w:p w14:paraId="1334CE58" w14:textId="77777777" w:rsidR="00F82E4B" w:rsidRPr="006C3DAF" w:rsidRDefault="00F82E4B" w:rsidP="006E460A">
      <w:pPr>
        <w:rPr>
          <w:rFonts w:ascii="Arial" w:hAnsi="Arial" w:cs="Arial"/>
        </w:rPr>
      </w:pPr>
    </w:p>
    <w:tbl>
      <w:tblPr>
        <w:tblStyle w:val="TableGridLight"/>
        <w:tblW w:w="0" w:type="auto"/>
        <w:tblLook w:val="04A0" w:firstRow="1" w:lastRow="0" w:firstColumn="1" w:lastColumn="0" w:noHBand="0" w:noVBand="1"/>
      </w:tblPr>
      <w:tblGrid>
        <w:gridCol w:w="3969"/>
        <w:gridCol w:w="1843"/>
        <w:gridCol w:w="2268"/>
        <w:gridCol w:w="2370"/>
      </w:tblGrid>
      <w:tr w:rsidR="006E460A" w:rsidRPr="006C3DAF" w14:paraId="3CB2D51A" w14:textId="77777777" w:rsidTr="00CA39FA">
        <w:tc>
          <w:tcPr>
            <w:tcW w:w="10450" w:type="dxa"/>
            <w:gridSpan w:val="4"/>
            <w:tcBorders>
              <w:top w:val="nil"/>
              <w:left w:val="nil"/>
              <w:bottom w:val="single" w:sz="4" w:space="0" w:color="3C2F55"/>
              <w:right w:val="nil"/>
            </w:tcBorders>
            <w:shd w:val="clear" w:color="auto" w:fill="ADA9C6"/>
          </w:tcPr>
          <w:p w14:paraId="70425B3B" w14:textId="786E1D9C" w:rsidR="006E460A" w:rsidRPr="00650133" w:rsidRDefault="00C67F43" w:rsidP="00CA39FA">
            <w:pPr>
              <w:spacing w:before="120" w:after="120"/>
              <w:rPr>
                <w:rFonts w:ascii="Arial" w:hAnsi="Arial" w:cs="Arial"/>
                <w:b/>
                <w:bCs/>
                <w:sz w:val="20"/>
                <w:szCs w:val="20"/>
                <w:lang w:val="en-US"/>
              </w:rPr>
            </w:pPr>
            <w:r>
              <w:rPr>
                <w:rFonts w:ascii="Arial" w:hAnsi="Arial" w:cs="Arial"/>
                <w:b/>
                <w:bCs/>
                <w:sz w:val="20"/>
                <w:szCs w:val="20"/>
                <w:lang w:val="en-US"/>
              </w:rPr>
              <w:t>Staff awareness</w:t>
            </w:r>
          </w:p>
        </w:tc>
      </w:tr>
      <w:tr w:rsidR="006E460A" w:rsidRPr="006C3DAF" w14:paraId="6F4CDD51" w14:textId="77777777" w:rsidTr="00CA39FA">
        <w:tc>
          <w:tcPr>
            <w:tcW w:w="3969" w:type="dxa"/>
            <w:tcBorders>
              <w:top w:val="single" w:sz="24" w:space="0" w:color="FFFFFF" w:themeColor="background1"/>
              <w:left w:val="nil"/>
              <w:bottom w:val="nil"/>
              <w:right w:val="nil"/>
            </w:tcBorders>
            <w:shd w:val="clear" w:color="auto" w:fill="D2D0E0"/>
          </w:tcPr>
          <w:p w14:paraId="33A62B3A" w14:textId="77777777" w:rsidR="006E460A" w:rsidRPr="00650133" w:rsidRDefault="006E460A" w:rsidP="00CA39FA">
            <w:pPr>
              <w:spacing w:before="120" w:after="120"/>
              <w:rPr>
                <w:rFonts w:ascii="Arial" w:hAnsi="Arial" w:cs="Arial"/>
                <w:b/>
                <w:bCs/>
                <w:color w:val="3C2F55"/>
                <w:sz w:val="20"/>
                <w:szCs w:val="20"/>
                <w:lang w:val="en-US"/>
              </w:rPr>
            </w:pPr>
          </w:p>
        </w:tc>
        <w:tc>
          <w:tcPr>
            <w:tcW w:w="1843" w:type="dxa"/>
            <w:tcBorders>
              <w:top w:val="single" w:sz="24" w:space="0" w:color="FFFFFF" w:themeColor="background1"/>
              <w:left w:val="nil"/>
              <w:bottom w:val="nil"/>
              <w:right w:val="nil"/>
            </w:tcBorders>
            <w:shd w:val="clear" w:color="auto" w:fill="D2D0E0"/>
          </w:tcPr>
          <w:p w14:paraId="08D50F50" w14:textId="77777777" w:rsidR="006E460A" w:rsidRPr="00650133" w:rsidRDefault="006E460A" w:rsidP="00CA39FA">
            <w:pPr>
              <w:spacing w:before="120" w:after="120"/>
              <w:rPr>
                <w:rFonts w:ascii="Arial" w:hAnsi="Arial" w:cs="Arial"/>
                <w:b/>
                <w:bCs/>
                <w:color w:val="3C2F55"/>
                <w:sz w:val="20"/>
                <w:szCs w:val="20"/>
                <w:lang w:val="en-US"/>
              </w:rPr>
            </w:pPr>
            <w:r>
              <w:rPr>
                <w:rFonts w:ascii="Arial" w:hAnsi="Arial" w:cs="Arial"/>
                <w:b/>
                <w:bCs/>
                <w:color w:val="3C2F55"/>
                <w:sz w:val="20"/>
                <w:szCs w:val="20"/>
                <w:lang w:val="en-US"/>
              </w:rPr>
              <w:t>Completed (y/n)</w:t>
            </w:r>
          </w:p>
        </w:tc>
        <w:tc>
          <w:tcPr>
            <w:tcW w:w="2268" w:type="dxa"/>
            <w:tcBorders>
              <w:top w:val="single" w:sz="24" w:space="0" w:color="FFFFFF" w:themeColor="background1"/>
              <w:left w:val="nil"/>
              <w:bottom w:val="nil"/>
              <w:right w:val="nil"/>
            </w:tcBorders>
            <w:shd w:val="clear" w:color="auto" w:fill="D2D0E0"/>
          </w:tcPr>
          <w:p w14:paraId="70B92F39" w14:textId="77777777" w:rsidR="006E460A" w:rsidRPr="00650133" w:rsidRDefault="006E460A" w:rsidP="00CA39FA">
            <w:pPr>
              <w:spacing w:before="120" w:after="120"/>
              <w:rPr>
                <w:rFonts w:ascii="Arial" w:hAnsi="Arial" w:cs="Arial"/>
                <w:b/>
                <w:bCs/>
                <w:color w:val="3C2F55"/>
                <w:sz w:val="20"/>
                <w:szCs w:val="20"/>
              </w:rPr>
            </w:pPr>
            <w:r>
              <w:rPr>
                <w:rFonts w:ascii="Arial" w:hAnsi="Arial" w:cs="Arial"/>
                <w:b/>
                <w:bCs/>
                <w:color w:val="3C2F55"/>
                <w:sz w:val="20"/>
                <w:szCs w:val="20"/>
              </w:rPr>
              <w:t>Observation</w:t>
            </w:r>
          </w:p>
        </w:tc>
        <w:tc>
          <w:tcPr>
            <w:tcW w:w="2370" w:type="dxa"/>
            <w:tcBorders>
              <w:top w:val="single" w:sz="24" w:space="0" w:color="FFFFFF" w:themeColor="background1"/>
              <w:left w:val="nil"/>
              <w:bottom w:val="nil"/>
              <w:right w:val="nil"/>
            </w:tcBorders>
            <w:shd w:val="clear" w:color="auto" w:fill="D2D0E0"/>
          </w:tcPr>
          <w:p w14:paraId="0B55A2A2" w14:textId="77777777" w:rsidR="006E460A" w:rsidRPr="00650133" w:rsidRDefault="006E460A" w:rsidP="00CA39FA">
            <w:pPr>
              <w:spacing w:before="120" w:after="120"/>
              <w:rPr>
                <w:rFonts w:ascii="Arial" w:hAnsi="Arial" w:cs="Arial"/>
                <w:b/>
                <w:bCs/>
                <w:color w:val="3C2F55"/>
                <w:sz w:val="20"/>
                <w:szCs w:val="20"/>
              </w:rPr>
            </w:pPr>
            <w:r>
              <w:rPr>
                <w:rFonts w:ascii="Arial" w:hAnsi="Arial" w:cs="Arial"/>
                <w:b/>
                <w:bCs/>
                <w:color w:val="3C2F55"/>
                <w:sz w:val="20"/>
                <w:szCs w:val="20"/>
              </w:rPr>
              <w:t>Opportunity</w:t>
            </w:r>
          </w:p>
        </w:tc>
      </w:tr>
      <w:tr w:rsidR="006E460A" w:rsidRPr="006C3DAF" w14:paraId="5D509DD6" w14:textId="77777777" w:rsidTr="00CA39FA">
        <w:tc>
          <w:tcPr>
            <w:tcW w:w="3969" w:type="dxa"/>
            <w:tcBorders>
              <w:top w:val="nil"/>
              <w:left w:val="nil"/>
              <w:bottom w:val="single" w:sz="4" w:space="0" w:color="BFBFBF" w:themeColor="background1" w:themeShade="BF"/>
              <w:right w:val="single" w:sz="4" w:space="0" w:color="BFBFBF" w:themeColor="background1" w:themeShade="BF"/>
            </w:tcBorders>
          </w:tcPr>
          <w:p w14:paraId="72D35CAA" w14:textId="61B66844" w:rsidR="006E460A" w:rsidRPr="000017CC" w:rsidRDefault="008429AE" w:rsidP="00CA39FA">
            <w:pPr>
              <w:spacing w:before="120" w:after="120"/>
              <w:rPr>
                <w:rFonts w:ascii="Arial" w:hAnsi="Arial" w:cs="Arial"/>
                <w:color w:val="333F48"/>
                <w:sz w:val="20"/>
                <w:szCs w:val="20"/>
                <w:lang w:val="en-US"/>
              </w:rPr>
            </w:pPr>
            <w:r w:rsidRPr="008429AE">
              <w:rPr>
                <w:rFonts w:ascii="Arial" w:hAnsi="Arial" w:cs="Arial"/>
                <w:color w:val="333F48"/>
                <w:sz w:val="20"/>
                <w:szCs w:val="20"/>
                <w:lang w:val="en-US"/>
              </w:rPr>
              <w:t>Are there posters/guidance displayed to remind staff of good practice?</w:t>
            </w:r>
          </w:p>
        </w:tc>
        <w:tc>
          <w:tcPr>
            <w:tcW w:w="184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196E9DC" w14:textId="77777777" w:rsidR="006E460A" w:rsidRPr="000017CC" w:rsidRDefault="006E460A" w:rsidP="00CA39FA">
            <w:pPr>
              <w:spacing w:before="120" w:after="120"/>
              <w:rPr>
                <w:rFonts w:ascii="Arial" w:hAnsi="Arial" w:cs="Arial"/>
                <w:color w:val="333F48"/>
                <w:sz w:val="20"/>
                <w:szCs w:val="20"/>
              </w:rPr>
            </w:pPr>
          </w:p>
        </w:tc>
        <w:tc>
          <w:tcPr>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5965965" w14:textId="77777777" w:rsidR="006E460A" w:rsidRPr="000017CC" w:rsidRDefault="006E460A" w:rsidP="00CA39FA">
            <w:pPr>
              <w:spacing w:before="120" w:after="120"/>
              <w:rPr>
                <w:rFonts w:ascii="Arial" w:hAnsi="Arial" w:cs="Arial"/>
                <w:color w:val="333F48"/>
                <w:sz w:val="20"/>
                <w:szCs w:val="20"/>
              </w:rPr>
            </w:pPr>
          </w:p>
        </w:tc>
        <w:tc>
          <w:tcPr>
            <w:tcW w:w="23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3F01B34" w14:textId="77777777" w:rsidR="006E460A" w:rsidRPr="000017CC" w:rsidRDefault="006E460A" w:rsidP="00CA39FA">
            <w:pPr>
              <w:spacing w:before="120" w:after="120"/>
              <w:rPr>
                <w:rFonts w:ascii="Arial" w:hAnsi="Arial" w:cs="Arial"/>
                <w:color w:val="333F48"/>
                <w:sz w:val="20"/>
                <w:szCs w:val="20"/>
              </w:rPr>
            </w:pPr>
          </w:p>
        </w:tc>
      </w:tr>
      <w:tr w:rsidR="006E460A" w:rsidRPr="006C3DAF" w14:paraId="710E25E9" w14:textId="77777777" w:rsidTr="00CA39FA">
        <w:tc>
          <w:tcPr>
            <w:tcW w:w="39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8C415FF" w14:textId="6F2761DE" w:rsidR="006E460A" w:rsidRPr="000017CC" w:rsidRDefault="00A81282" w:rsidP="00CA39FA">
            <w:pPr>
              <w:spacing w:before="120" w:after="120"/>
              <w:rPr>
                <w:rFonts w:ascii="Arial" w:hAnsi="Arial" w:cs="Arial"/>
                <w:color w:val="333F48"/>
                <w:sz w:val="20"/>
                <w:szCs w:val="20"/>
              </w:rPr>
            </w:pPr>
            <w:r w:rsidRPr="00A81282">
              <w:rPr>
                <w:rFonts w:ascii="Arial" w:hAnsi="Arial" w:cs="Arial"/>
                <w:color w:val="333F48"/>
                <w:sz w:val="20"/>
                <w:szCs w:val="20"/>
              </w:rPr>
              <w:t>Is energy efficiency included in staff induction training and regularly revisited?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8CD020" w14:textId="77777777" w:rsidR="006E460A" w:rsidRPr="000017CC" w:rsidRDefault="006E460A" w:rsidP="00CA39FA">
            <w:pPr>
              <w:spacing w:before="120" w:after="120"/>
              <w:rPr>
                <w:rFonts w:ascii="Arial" w:hAnsi="Arial" w:cs="Arial"/>
                <w:color w:val="333F48"/>
                <w:sz w:val="20"/>
                <w:szCs w:val="20"/>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191219" w14:textId="77777777" w:rsidR="006E460A" w:rsidRPr="000017CC" w:rsidRDefault="006E460A" w:rsidP="00CA39FA">
            <w:pPr>
              <w:spacing w:before="120" w:after="120"/>
              <w:rPr>
                <w:rFonts w:ascii="Arial" w:hAnsi="Arial" w:cs="Arial"/>
                <w:color w:val="333F48"/>
                <w:sz w:val="20"/>
                <w:szCs w:val="20"/>
              </w:rPr>
            </w:pPr>
          </w:p>
        </w:tc>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D824F2" w14:textId="77777777" w:rsidR="006E460A" w:rsidRPr="000017CC" w:rsidRDefault="006E460A" w:rsidP="00CA39FA">
            <w:pPr>
              <w:spacing w:before="120" w:after="120"/>
              <w:rPr>
                <w:rFonts w:ascii="Arial" w:hAnsi="Arial" w:cs="Arial"/>
                <w:color w:val="333F48"/>
                <w:sz w:val="20"/>
                <w:szCs w:val="20"/>
              </w:rPr>
            </w:pPr>
          </w:p>
        </w:tc>
      </w:tr>
    </w:tbl>
    <w:p w14:paraId="5A636978" w14:textId="2285BF59" w:rsidR="00C67F43" w:rsidRDefault="00C67F43" w:rsidP="00650133">
      <w:pPr>
        <w:spacing w:before="240"/>
        <w:rPr>
          <w:rFonts w:ascii="Arial" w:hAnsi="Arial" w:cs="Arial"/>
        </w:rPr>
      </w:pPr>
    </w:p>
    <w:p w14:paraId="2FBCFC2B" w14:textId="072DB376" w:rsidR="00C67F43" w:rsidRDefault="00C67F43" w:rsidP="00C67F43">
      <w:pPr>
        <w:spacing w:before="240"/>
        <w:rPr>
          <w:rFonts w:ascii="Arial" w:hAnsi="Arial" w:cs="Arial"/>
          <w:noProof/>
          <w:color w:val="333F48"/>
          <w:sz w:val="22"/>
          <w:szCs w:val="22"/>
          <w:lang w:val="en-US"/>
        </w:rPr>
      </w:pPr>
      <w:r>
        <w:rPr>
          <w:rFonts w:ascii="Arial" w:hAnsi="Arial" w:cs="Arial"/>
          <w:noProof/>
          <w:color w:val="333F48"/>
          <w:sz w:val="22"/>
          <w:szCs w:val="22"/>
          <w:lang w:val="en-US"/>
        </w:rPr>
        <w:t>The answers to the questions raised in the Energy Au</w:t>
      </w:r>
      <w:r w:rsidR="005341FD">
        <w:rPr>
          <w:rFonts w:ascii="Arial" w:hAnsi="Arial" w:cs="Arial"/>
          <w:noProof/>
          <w:color w:val="333F48"/>
          <w:sz w:val="22"/>
          <w:szCs w:val="22"/>
          <w:lang w:val="en-US"/>
        </w:rPr>
        <w:t>d</w:t>
      </w:r>
      <w:r>
        <w:rPr>
          <w:rFonts w:ascii="Arial" w:hAnsi="Arial" w:cs="Arial"/>
          <w:noProof/>
          <w:color w:val="333F48"/>
          <w:sz w:val="22"/>
          <w:szCs w:val="22"/>
          <w:lang w:val="en-US"/>
        </w:rPr>
        <w:t xml:space="preserve">it Checklist should leave you with a list of observations and potential actions to investigate further. </w:t>
      </w:r>
    </w:p>
    <w:p w14:paraId="000A8C82" w14:textId="77777777" w:rsidR="00C67F43" w:rsidRPr="00C67F43" w:rsidRDefault="00C67F43" w:rsidP="00650133">
      <w:pPr>
        <w:spacing w:before="240"/>
        <w:rPr>
          <w:rFonts w:ascii="Arial" w:hAnsi="Arial" w:cs="Arial"/>
        </w:rPr>
      </w:pPr>
    </w:p>
    <w:sectPr w:rsidR="00C67F43" w:rsidRPr="00C67F43" w:rsidSect="00682E71">
      <w:headerReference w:type="even" r:id="rId8"/>
      <w:headerReference w:type="default" r:id="rId9"/>
      <w:footerReference w:type="default" r:id="rId10"/>
      <w:pgSz w:w="11900" w:h="16840"/>
      <w:pgMar w:top="720" w:right="720" w:bottom="720" w:left="720" w:header="708"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FC451" w14:textId="77777777" w:rsidR="007D1AE6" w:rsidRDefault="007D1AE6" w:rsidP="005309D0">
      <w:r>
        <w:separator/>
      </w:r>
    </w:p>
  </w:endnote>
  <w:endnote w:type="continuationSeparator" w:id="0">
    <w:p w14:paraId="34526072" w14:textId="77777777" w:rsidR="007D1AE6" w:rsidRDefault="007D1AE6" w:rsidP="00530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0742D" w14:textId="77777777" w:rsidR="00056665" w:rsidRDefault="00056665">
    <w:pPr>
      <w:pStyle w:val="Footer"/>
    </w:pPr>
    <w:r>
      <w:rPr>
        <w:noProof/>
      </w:rPr>
      <w:drawing>
        <wp:anchor distT="0" distB="0" distL="114300" distR="114300" simplePos="0" relativeHeight="251658240" behindDoc="1" locked="0" layoutInCell="1" allowOverlap="1" wp14:anchorId="3FDFC223" wp14:editId="062795A1">
          <wp:simplePos x="0" y="0"/>
          <wp:positionH relativeFrom="column">
            <wp:posOffset>6985</wp:posOffset>
          </wp:positionH>
          <wp:positionV relativeFrom="paragraph">
            <wp:posOffset>0</wp:posOffset>
          </wp:positionV>
          <wp:extent cx="581614" cy="450000"/>
          <wp:effectExtent l="0" t="0" r="3175" b="0"/>
          <wp:wrapNone/>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1614" cy="45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7A3FDF5" wp14:editId="295269E3">
          <wp:simplePos x="0" y="0"/>
          <wp:positionH relativeFrom="column">
            <wp:posOffset>3988191</wp:posOffset>
          </wp:positionH>
          <wp:positionV relativeFrom="paragraph">
            <wp:posOffset>634</wp:posOffset>
          </wp:positionV>
          <wp:extent cx="2728725" cy="448439"/>
          <wp:effectExtent l="0" t="0" r="1905"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32986" cy="4491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D5925" w14:textId="77777777" w:rsidR="007D1AE6" w:rsidRDefault="007D1AE6" w:rsidP="005309D0">
      <w:r>
        <w:separator/>
      </w:r>
    </w:p>
  </w:footnote>
  <w:footnote w:type="continuationSeparator" w:id="0">
    <w:p w14:paraId="07851609" w14:textId="77777777" w:rsidR="007D1AE6" w:rsidRDefault="007D1AE6" w:rsidP="00530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4F729" w14:textId="77777777" w:rsidR="005309D0" w:rsidRDefault="006862E4">
    <w:pPr>
      <w:pStyle w:val="Header"/>
    </w:pPr>
    <w:r>
      <w:rPr>
        <w:noProof/>
      </w:rPr>
      <w:pict w14:anchorId="5DC3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813486"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02109-01_BES_A4_logo_locku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40161" w14:textId="77777777" w:rsidR="005309D0" w:rsidRDefault="00056665">
    <w:pPr>
      <w:pStyle w:val="Header"/>
    </w:pPr>
    <w:r>
      <w:rPr>
        <w:noProof/>
      </w:rPr>
      <w:drawing>
        <wp:anchor distT="0" distB="0" distL="114300" distR="114300" simplePos="0" relativeHeight="251656192" behindDoc="0" locked="0" layoutInCell="1" allowOverlap="1" wp14:anchorId="1E6C3F32" wp14:editId="39C118C3">
          <wp:simplePos x="0" y="0"/>
          <wp:positionH relativeFrom="column">
            <wp:posOffset>5831009</wp:posOffset>
          </wp:positionH>
          <wp:positionV relativeFrom="paragraph">
            <wp:posOffset>0</wp:posOffset>
          </wp:positionV>
          <wp:extent cx="815340" cy="81534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22A22"/>
    <w:multiLevelType w:val="hybridMultilevel"/>
    <w:tmpl w:val="27B4A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4A07B7"/>
    <w:multiLevelType w:val="hybridMultilevel"/>
    <w:tmpl w:val="530E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AE6"/>
    <w:rsid w:val="000017CC"/>
    <w:rsid w:val="00034503"/>
    <w:rsid w:val="00056665"/>
    <w:rsid w:val="000728CC"/>
    <w:rsid w:val="0008072C"/>
    <w:rsid w:val="001A5C77"/>
    <w:rsid w:val="001B556F"/>
    <w:rsid w:val="002174C0"/>
    <w:rsid w:val="002519B6"/>
    <w:rsid w:val="0025384B"/>
    <w:rsid w:val="00285E1D"/>
    <w:rsid w:val="002F536B"/>
    <w:rsid w:val="003150B7"/>
    <w:rsid w:val="00375561"/>
    <w:rsid w:val="003C53BA"/>
    <w:rsid w:val="003D024B"/>
    <w:rsid w:val="003D09F5"/>
    <w:rsid w:val="003D5C49"/>
    <w:rsid w:val="003F5BA4"/>
    <w:rsid w:val="004130EB"/>
    <w:rsid w:val="00430E75"/>
    <w:rsid w:val="004474E3"/>
    <w:rsid w:val="004668D8"/>
    <w:rsid w:val="00484BA6"/>
    <w:rsid w:val="004B2598"/>
    <w:rsid w:val="004D72C5"/>
    <w:rsid w:val="00510115"/>
    <w:rsid w:val="005124A6"/>
    <w:rsid w:val="005309D0"/>
    <w:rsid w:val="005341FD"/>
    <w:rsid w:val="00564EE8"/>
    <w:rsid w:val="005A67A5"/>
    <w:rsid w:val="005B5ECA"/>
    <w:rsid w:val="005B6DFB"/>
    <w:rsid w:val="005F5031"/>
    <w:rsid w:val="006026B3"/>
    <w:rsid w:val="00605E33"/>
    <w:rsid w:val="00650133"/>
    <w:rsid w:val="00666799"/>
    <w:rsid w:val="006778EA"/>
    <w:rsid w:val="00682E71"/>
    <w:rsid w:val="006862E4"/>
    <w:rsid w:val="006A7DBD"/>
    <w:rsid w:val="006C3DAF"/>
    <w:rsid w:val="006E460A"/>
    <w:rsid w:val="00745EB4"/>
    <w:rsid w:val="00754F6D"/>
    <w:rsid w:val="00763CF0"/>
    <w:rsid w:val="00783F8B"/>
    <w:rsid w:val="0079143C"/>
    <w:rsid w:val="007D1AE6"/>
    <w:rsid w:val="00806164"/>
    <w:rsid w:val="008269B9"/>
    <w:rsid w:val="008429AE"/>
    <w:rsid w:val="00874199"/>
    <w:rsid w:val="008A1218"/>
    <w:rsid w:val="008A1289"/>
    <w:rsid w:val="008E75B0"/>
    <w:rsid w:val="008F7A80"/>
    <w:rsid w:val="00932777"/>
    <w:rsid w:val="00983BAA"/>
    <w:rsid w:val="00A64764"/>
    <w:rsid w:val="00A77F77"/>
    <w:rsid w:val="00A81282"/>
    <w:rsid w:val="00A900E9"/>
    <w:rsid w:val="00B35F33"/>
    <w:rsid w:val="00B772FD"/>
    <w:rsid w:val="00B8639C"/>
    <w:rsid w:val="00B9405B"/>
    <w:rsid w:val="00BE5566"/>
    <w:rsid w:val="00C02561"/>
    <w:rsid w:val="00C1163C"/>
    <w:rsid w:val="00C1792F"/>
    <w:rsid w:val="00C353C1"/>
    <w:rsid w:val="00C4138B"/>
    <w:rsid w:val="00C423DD"/>
    <w:rsid w:val="00C67F43"/>
    <w:rsid w:val="00CE768B"/>
    <w:rsid w:val="00CF6E4E"/>
    <w:rsid w:val="00D07405"/>
    <w:rsid w:val="00D11B31"/>
    <w:rsid w:val="00D51C27"/>
    <w:rsid w:val="00D55852"/>
    <w:rsid w:val="00D8261D"/>
    <w:rsid w:val="00DB1CAD"/>
    <w:rsid w:val="00DD25CD"/>
    <w:rsid w:val="00DF3958"/>
    <w:rsid w:val="00DF3F89"/>
    <w:rsid w:val="00E24DFB"/>
    <w:rsid w:val="00E32BA8"/>
    <w:rsid w:val="00E4659F"/>
    <w:rsid w:val="00EA2B28"/>
    <w:rsid w:val="00EB7474"/>
    <w:rsid w:val="00F263F3"/>
    <w:rsid w:val="00F6259A"/>
    <w:rsid w:val="00F82E4B"/>
    <w:rsid w:val="00FD6CEC"/>
    <w:rsid w:val="00FF52C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2B733"/>
  <w15:chartTrackingRefBased/>
  <w15:docId w15:val="{DD213DD7-F026-4042-96D6-6908A1E3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9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9D0"/>
    <w:pPr>
      <w:tabs>
        <w:tab w:val="center" w:pos="4680"/>
        <w:tab w:val="right" w:pos="9360"/>
      </w:tabs>
    </w:pPr>
  </w:style>
  <w:style w:type="character" w:customStyle="1" w:styleId="HeaderChar">
    <w:name w:val="Header Char"/>
    <w:basedOn w:val="DefaultParagraphFont"/>
    <w:link w:val="Header"/>
    <w:uiPriority w:val="99"/>
    <w:rsid w:val="005309D0"/>
  </w:style>
  <w:style w:type="paragraph" w:styleId="Footer">
    <w:name w:val="footer"/>
    <w:basedOn w:val="Normal"/>
    <w:link w:val="FooterChar"/>
    <w:uiPriority w:val="99"/>
    <w:unhideWhenUsed/>
    <w:rsid w:val="005309D0"/>
    <w:pPr>
      <w:tabs>
        <w:tab w:val="center" w:pos="4680"/>
        <w:tab w:val="right" w:pos="9360"/>
      </w:tabs>
    </w:pPr>
  </w:style>
  <w:style w:type="character" w:customStyle="1" w:styleId="FooterChar">
    <w:name w:val="Footer Char"/>
    <w:basedOn w:val="DefaultParagraphFont"/>
    <w:link w:val="Footer"/>
    <w:uiPriority w:val="99"/>
    <w:rsid w:val="005309D0"/>
  </w:style>
  <w:style w:type="paragraph" w:styleId="ListParagraph">
    <w:name w:val="List Paragraph"/>
    <w:basedOn w:val="Normal"/>
    <w:uiPriority w:val="34"/>
    <w:qFormat/>
    <w:rsid w:val="00DF3958"/>
    <w:pPr>
      <w:ind w:left="720"/>
      <w:contextualSpacing/>
    </w:pPr>
  </w:style>
  <w:style w:type="paragraph" w:styleId="Revision">
    <w:name w:val="Revision"/>
    <w:hidden/>
    <w:uiPriority w:val="99"/>
    <w:semiHidden/>
    <w:rsid w:val="002174C0"/>
  </w:style>
  <w:style w:type="table" w:styleId="TableGrid">
    <w:name w:val="Table Grid"/>
    <w:basedOn w:val="TableNormal"/>
    <w:uiPriority w:val="39"/>
    <w:rsid w:val="006C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C3DAF"/>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6C3DA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6C3DA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6C3DA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7Colorful-Accent3">
    <w:name w:val="List Table 7 Colorful Accent 3"/>
    <w:basedOn w:val="TableNormal"/>
    <w:uiPriority w:val="52"/>
    <w:rsid w:val="006C3DAF"/>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6C3D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W:\Group%20Marketing%20and%20Communications\5.%20Programme%20marketing\Business%20Energy%20Scotland%20-%20marketing\Branding\Templates\BES%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5F77C-3365-D94A-8E88-8C0CB2022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BES document template.dotx</Template>
  <TotalTime>0</TotalTime>
  <Pages>9</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Buchanan</dc:creator>
  <cp:keywords/>
  <dc:description/>
  <cp:lastModifiedBy>Denise</cp:lastModifiedBy>
  <cp:revision>2</cp:revision>
  <cp:lastPrinted>2022-03-14T02:54:00Z</cp:lastPrinted>
  <dcterms:created xsi:type="dcterms:W3CDTF">2022-06-13T13:50:00Z</dcterms:created>
  <dcterms:modified xsi:type="dcterms:W3CDTF">2022-06-13T13:50:00Z</dcterms:modified>
</cp:coreProperties>
</file>